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6CE4E" w14:textId="019F2963" w:rsidR="00A52DF7" w:rsidRPr="00C326B0" w:rsidRDefault="00C326B0" w:rsidP="002D42BE">
      <w:pPr>
        <w:pStyle w:val="BetreffDatumSuperfett16pt"/>
        <w:rPr>
          <w:rFonts w:ascii="einfachBdP" w:hAnsi="einfachBdP"/>
        </w:rPr>
      </w:pPr>
      <w:r w:rsidRPr="00C326B0">
        <w:rPr>
          <w:rFonts w:ascii="einfachBdP" w:hAnsi="einfachBdP"/>
        </w:rPr>
        <w:t>16.01.2027</w:t>
      </w:r>
    </w:p>
    <w:p w14:paraId="08D53F36" w14:textId="2AB5CC43" w:rsidR="002D42BE" w:rsidRPr="00C326B0" w:rsidRDefault="00C326B0" w:rsidP="002D42BE">
      <w:pPr>
        <w:pStyle w:val="Titel"/>
        <w:rPr>
          <w:rFonts w:ascii="einfachBdP" w:hAnsi="einfachBdP"/>
        </w:rPr>
      </w:pPr>
      <w:r w:rsidRPr="00C326B0">
        <w:rPr>
          <w:rFonts w:ascii="einfachBdP" w:hAnsi="einfachBdP"/>
        </w:rPr>
        <w:t>Sofa-</w:t>
      </w:r>
      <w:proofErr w:type="spellStart"/>
      <w:r w:rsidRPr="00C326B0">
        <w:rPr>
          <w:rFonts w:ascii="einfachBdP" w:hAnsi="einfachBdP"/>
        </w:rPr>
        <w:t>Hajk</w:t>
      </w:r>
      <w:proofErr w:type="spellEnd"/>
      <w:r w:rsidRPr="00C326B0">
        <w:rPr>
          <w:rFonts w:ascii="einfachBdP" w:hAnsi="einfachBdP"/>
        </w:rPr>
        <w:t xml:space="preserve"> 2027</w:t>
      </w:r>
    </w:p>
    <w:p w14:paraId="59C50CB5" w14:textId="77777777" w:rsidR="00C326B0" w:rsidRDefault="00C326B0" w:rsidP="00C326B0">
      <w:pPr>
        <w:rPr>
          <w:rFonts w:ascii="einfachBdP" w:hAnsi="einfachBdP"/>
        </w:rPr>
      </w:pPr>
    </w:p>
    <w:p w14:paraId="15CAA8B3" w14:textId="7428BC19" w:rsidR="00C326B0" w:rsidRPr="00C326B0" w:rsidRDefault="00C326B0" w:rsidP="00C326B0">
      <w:pPr>
        <w:rPr>
          <w:rFonts w:ascii="einfachBdP" w:hAnsi="einfachBdP"/>
        </w:rPr>
      </w:pPr>
      <w:r w:rsidRPr="00C326B0">
        <w:rPr>
          <w:rFonts w:ascii="einfachBdP" w:hAnsi="einfachBdP"/>
        </w:rPr>
        <w:t xml:space="preserve">Liebe Sippe </w:t>
      </w:r>
      <w:r w:rsidRPr="00C326B0">
        <w:rPr>
          <w:rFonts w:ascii="einfachBdP" w:hAnsi="einfachBdP"/>
          <w:b/>
          <w:bCs/>
          <w:color w:val="EE0000"/>
          <w:u w:val="single"/>
        </w:rPr>
        <w:t>NAME</w:t>
      </w:r>
      <w:r w:rsidRPr="00C326B0">
        <w:rPr>
          <w:rFonts w:ascii="einfachBdP" w:hAnsi="einfachBdP"/>
        </w:rPr>
        <w:t xml:space="preserve">, </w:t>
      </w:r>
    </w:p>
    <w:p w14:paraId="1AB6A9EE" w14:textId="5B8FC95A" w:rsidR="00C326B0" w:rsidRPr="00C326B0" w:rsidRDefault="00C326B0" w:rsidP="00C326B0">
      <w:pPr>
        <w:rPr>
          <w:rFonts w:ascii="einfachBdP" w:hAnsi="einfachBdP"/>
        </w:rPr>
      </w:pPr>
      <w:r w:rsidRPr="00C326B0">
        <w:rPr>
          <w:rFonts w:ascii="einfachBdP" w:hAnsi="einfachBdP"/>
        </w:rPr>
        <w:t xml:space="preserve">Bald ist es </w:t>
      </w:r>
      <w:proofErr w:type="gramStart"/>
      <w:r w:rsidRPr="00C326B0">
        <w:rPr>
          <w:rFonts w:ascii="einfachBdP" w:hAnsi="einfachBdP"/>
        </w:rPr>
        <w:t>soweit</w:t>
      </w:r>
      <w:proofErr w:type="gramEnd"/>
      <w:r w:rsidRPr="00C326B0">
        <w:rPr>
          <w:rFonts w:ascii="einfachBdP" w:hAnsi="einfachBdP"/>
        </w:rPr>
        <w:t xml:space="preserve">, </w:t>
      </w:r>
      <w:r>
        <w:rPr>
          <w:rFonts w:ascii="einfachBdP" w:hAnsi="einfachBdP"/>
        </w:rPr>
        <w:t>der nächste Sofa-</w:t>
      </w:r>
      <w:proofErr w:type="spellStart"/>
      <w:r>
        <w:rPr>
          <w:rFonts w:ascii="einfachBdP" w:hAnsi="einfachBdP"/>
        </w:rPr>
        <w:t>Hajk</w:t>
      </w:r>
      <w:proofErr w:type="spellEnd"/>
      <w:r>
        <w:rPr>
          <w:rFonts w:ascii="einfachBdP" w:hAnsi="einfachBdP"/>
        </w:rPr>
        <w:t xml:space="preserve"> steht an und diesmal… müssen wir Anträge einreichen?! Wie bitte?</w:t>
      </w:r>
    </w:p>
    <w:p w14:paraId="6CA1CD33" w14:textId="629939A3" w:rsidR="00C326B0" w:rsidRPr="00C326B0" w:rsidRDefault="00C326B0" w:rsidP="00C326B0">
      <w:pPr>
        <w:rPr>
          <w:rFonts w:ascii="einfachBdP" w:hAnsi="einfachBdP"/>
        </w:rPr>
      </w:pPr>
      <w:r w:rsidRPr="00C326B0">
        <w:rPr>
          <w:rFonts w:ascii="einfachBdP" w:hAnsi="einfachBdP"/>
        </w:rPr>
        <w:t xml:space="preserve">Doch! Ihr habt richtig gelesen. Denn am </w:t>
      </w:r>
      <w:r w:rsidRPr="00C326B0">
        <w:rPr>
          <w:rFonts w:ascii="einfachBdP" w:hAnsi="einfachBdP"/>
          <w:b/>
          <w:bCs/>
        </w:rPr>
        <w:t>1</w:t>
      </w:r>
      <w:r>
        <w:rPr>
          <w:rFonts w:ascii="einfachBdP" w:hAnsi="einfachBdP"/>
          <w:b/>
          <w:bCs/>
        </w:rPr>
        <w:t>6</w:t>
      </w:r>
      <w:r w:rsidRPr="00C326B0">
        <w:rPr>
          <w:rFonts w:ascii="einfachBdP" w:hAnsi="einfachBdP"/>
          <w:b/>
          <w:bCs/>
        </w:rPr>
        <w:t>.01.202</w:t>
      </w:r>
      <w:r>
        <w:rPr>
          <w:rFonts w:ascii="einfachBdP" w:hAnsi="einfachBdP"/>
          <w:b/>
          <w:bCs/>
        </w:rPr>
        <w:t>7</w:t>
      </w:r>
      <w:r w:rsidRPr="00C326B0">
        <w:rPr>
          <w:rFonts w:ascii="einfachBdP" w:hAnsi="einfachBdP"/>
          <w:b/>
          <w:bCs/>
        </w:rPr>
        <w:t xml:space="preserve"> </w:t>
      </w:r>
      <w:r w:rsidRPr="00C326B0">
        <w:rPr>
          <w:rFonts w:ascii="einfachBdP" w:hAnsi="einfachBdP"/>
        </w:rPr>
        <w:t xml:space="preserve">findet der </w:t>
      </w:r>
      <w:r w:rsidRPr="00C326B0">
        <w:rPr>
          <w:rFonts w:ascii="einfachBdP" w:hAnsi="einfachBdP"/>
          <w:b/>
          <w:bCs/>
        </w:rPr>
        <w:t xml:space="preserve">Sofa </w:t>
      </w:r>
      <w:proofErr w:type="spellStart"/>
      <w:r w:rsidRPr="00C326B0">
        <w:rPr>
          <w:rFonts w:ascii="einfachBdP" w:hAnsi="einfachBdP"/>
          <w:b/>
          <w:bCs/>
        </w:rPr>
        <w:t>Hajk</w:t>
      </w:r>
      <w:proofErr w:type="spellEnd"/>
      <w:r w:rsidRPr="00C326B0">
        <w:rPr>
          <w:rFonts w:ascii="einfachBdP" w:hAnsi="einfachBdP"/>
        </w:rPr>
        <w:t xml:space="preserve"> mit dem Motto </w:t>
      </w:r>
      <w:r>
        <w:rPr>
          <w:rFonts w:ascii="einfachBdP" w:hAnsi="einfachBdP"/>
          <w:b/>
          <w:bCs/>
        </w:rPr>
        <w:t>Büro(</w:t>
      </w:r>
      <w:proofErr w:type="spellStart"/>
      <w:r>
        <w:rPr>
          <w:rFonts w:ascii="einfachBdP" w:hAnsi="einfachBdP"/>
          <w:b/>
          <w:bCs/>
        </w:rPr>
        <w:t>kratie</w:t>
      </w:r>
      <w:proofErr w:type="spellEnd"/>
      <w:r>
        <w:rPr>
          <w:rFonts w:ascii="einfachBdP" w:hAnsi="einfachBdP"/>
          <w:b/>
          <w:bCs/>
        </w:rPr>
        <w:t>)</w:t>
      </w:r>
      <w:r w:rsidRPr="00C326B0">
        <w:rPr>
          <w:rFonts w:ascii="einfachBdP" w:hAnsi="einfachBdP"/>
        </w:rPr>
        <w:t xml:space="preserve"> statt.</w:t>
      </w:r>
    </w:p>
    <w:p w14:paraId="164A1125" w14:textId="75C6BA53" w:rsidR="00C326B0" w:rsidRDefault="00C326B0" w:rsidP="00C326B0">
      <w:pPr>
        <w:pStyle w:val="berschrift1"/>
        <w:rPr>
          <w:rFonts w:ascii="einfachBdP" w:eastAsiaTheme="minorHAnsi" w:hAnsi="einfachBdP" w:cstheme="minorBidi"/>
          <w:sz w:val="22"/>
          <w:szCs w:val="22"/>
        </w:rPr>
      </w:pPr>
      <w:r w:rsidRPr="00C326B0">
        <w:rPr>
          <w:rFonts w:ascii="einfachBdP" w:eastAsiaTheme="minorHAnsi" w:hAnsi="einfachBdP" w:cstheme="minorBidi"/>
          <w:sz w:val="22"/>
          <w:szCs w:val="22"/>
        </w:rPr>
        <w:t>Euch erwartet ein actionreicher Tag voller spannender Herausforderungen</w:t>
      </w:r>
      <w:r>
        <w:rPr>
          <w:rFonts w:ascii="einfachBdP" w:eastAsiaTheme="minorHAnsi" w:hAnsi="einfachBdP" w:cstheme="minorBidi"/>
          <w:sz w:val="22"/>
          <w:szCs w:val="22"/>
        </w:rPr>
        <w:t xml:space="preserve"> (auch wenn das Motto etwas eintönig klingt)</w:t>
      </w:r>
      <w:r w:rsidRPr="00C326B0">
        <w:rPr>
          <w:rFonts w:ascii="einfachBdP" w:eastAsiaTheme="minorHAnsi" w:hAnsi="einfachBdP" w:cstheme="minorBidi"/>
          <w:sz w:val="22"/>
          <w:szCs w:val="22"/>
        </w:rPr>
        <w:t xml:space="preserve">. Im Stundentakt erhaltet ihr neue Aufgaben aus der </w:t>
      </w:r>
      <w:proofErr w:type="spellStart"/>
      <w:r w:rsidRPr="00C326B0">
        <w:rPr>
          <w:rFonts w:ascii="einfachBdP" w:eastAsiaTheme="minorHAnsi" w:hAnsi="einfachBdP" w:cstheme="minorBidi"/>
          <w:sz w:val="22"/>
          <w:szCs w:val="22"/>
        </w:rPr>
        <w:t>Hajkzentrale</w:t>
      </w:r>
      <w:proofErr w:type="spellEnd"/>
      <w:r w:rsidRPr="00C326B0">
        <w:rPr>
          <w:rFonts w:ascii="einfachBdP" w:eastAsiaTheme="minorHAnsi" w:hAnsi="einfachBdP" w:cstheme="minorBidi"/>
          <w:sz w:val="22"/>
          <w:szCs w:val="22"/>
        </w:rPr>
        <w:t>, die es möglichst kreativ und schnell zu meistern und auf Video festzuhalten gilt. Dabei werden etwa 70 Sippen neben euch genau das gleiche erleben, wie ihr – nur eben von woanders.</w:t>
      </w:r>
      <w:r w:rsidRPr="00C326B0">
        <w:rPr>
          <w:rFonts w:ascii="einfachBdP" w:eastAsiaTheme="minorHAnsi" w:hAnsi="einfachBdP" w:cstheme="minorBidi"/>
          <w:sz w:val="22"/>
          <w:szCs w:val="22"/>
        </w:rPr>
        <w:br/>
      </w:r>
      <w:proofErr w:type="gramStart"/>
      <w:r w:rsidRPr="00C326B0">
        <w:rPr>
          <w:rFonts w:ascii="einfachBdP" w:eastAsiaTheme="minorHAnsi" w:hAnsi="einfachBdP" w:cstheme="minorBidi"/>
          <w:sz w:val="22"/>
          <w:szCs w:val="22"/>
        </w:rPr>
        <w:t>Neben</w:t>
      </w:r>
      <w:proofErr w:type="gramEnd"/>
      <w:r w:rsidRPr="00C326B0">
        <w:rPr>
          <w:rFonts w:ascii="einfachBdP" w:eastAsiaTheme="minorHAnsi" w:hAnsi="einfachBdP" w:cstheme="minorBidi"/>
          <w:sz w:val="22"/>
          <w:szCs w:val="22"/>
        </w:rPr>
        <w:t xml:space="preserve"> Ruhm und Ehre gibt es übrigens </w:t>
      </w:r>
      <w:proofErr w:type="gramStart"/>
      <w:r w:rsidRPr="00C326B0">
        <w:rPr>
          <w:rFonts w:ascii="einfachBdP" w:eastAsiaTheme="minorHAnsi" w:hAnsi="einfachBdP" w:cstheme="minorBidi"/>
          <w:sz w:val="22"/>
          <w:szCs w:val="22"/>
        </w:rPr>
        <w:t>tolle</w:t>
      </w:r>
      <w:proofErr w:type="gramEnd"/>
      <w:r w:rsidRPr="00C326B0">
        <w:rPr>
          <w:rFonts w:ascii="einfachBdP" w:eastAsiaTheme="minorHAnsi" w:hAnsi="einfachBdP" w:cstheme="minorBidi"/>
          <w:sz w:val="22"/>
          <w:szCs w:val="22"/>
        </w:rPr>
        <w:t xml:space="preserve"> Preise zu gewinnen!</w:t>
      </w:r>
    </w:p>
    <w:p w14:paraId="1A8EAFDD" w14:textId="77777777" w:rsidR="00C326B0" w:rsidRPr="00C326B0" w:rsidRDefault="00C326B0" w:rsidP="00C326B0"/>
    <w:p w14:paraId="32807669" w14:textId="3072D746" w:rsidR="00C326B0" w:rsidRPr="00C326B0" w:rsidRDefault="00C326B0" w:rsidP="00C326B0">
      <w:pPr>
        <w:rPr>
          <w:rFonts w:ascii="einfachBdP" w:hAnsi="einfachBdP"/>
          <w:b/>
          <w:bCs/>
        </w:rPr>
      </w:pPr>
      <w:r w:rsidRPr="00C326B0">
        <w:rPr>
          <w:rFonts w:ascii="einfachBdP" w:hAnsi="einfachBdP"/>
        </w:rPr>
        <w:t>Um gemeinsam am Sofa-</w:t>
      </w:r>
      <w:proofErr w:type="spellStart"/>
      <w:r w:rsidRPr="00C326B0">
        <w:rPr>
          <w:rFonts w:ascii="einfachBdP" w:hAnsi="einfachBdP"/>
        </w:rPr>
        <w:t>Hajk</w:t>
      </w:r>
      <w:proofErr w:type="spellEnd"/>
      <w:r w:rsidRPr="00C326B0">
        <w:rPr>
          <w:rFonts w:ascii="einfachBdP" w:hAnsi="einfachBdP"/>
        </w:rPr>
        <w:t xml:space="preserve"> </w:t>
      </w:r>
      <w:proofErr w:type="gramStart"/>
      <w:r w:rsidRPr="00C326B0">
        <w:rPr>
          <w:rFonts w:ascii="einfachBdP" w:hAnsi="einfachBdP"/>
        </w:rPr>
        <w:t>teilzunehmen</w:t>
      </w:r>
      <w:proofErr w:type="gramEnd"/>
      <w:r w:rsidRPr="00C326B0">
        <w:rPr>
          <w:rFonts w:ascii="einfachBdP" w:hAnsi="einfachBdP"/>
        </w:rPr>
        <w:t xml:space="preserve"> treffen wir uns</w:t>
      </w:r>
      <w:r>
        <w:rPr>
          <w:rFonts w:ascii="einfachBdP" w:hAnsi="einfachBdP"/>
        </w:rPr>
        <w:t xml:space="preserve"> am </w:t>
      </w:r>
      <w:r w:rsidRPr="00314ABE">
        <w:rPr>
          <w:rFonts w:ascii="einfachBdP" w:hAnsi="einfachBdP"/>
          <w:color w:val="EE0000"/>
        </w:rPr>
        <w:t>XX.</w:t>
      </w:r>
      <w:r>
        <w:rPr>
          <w:rFonts w:ascii="einfachBdP" w:hAnsi="einfachBdP"/>
        </w:rPr>
        <w:t>01.2027</w:t>
      </w:r>
      <w:r w:rsidRPr="00C326B0">
        <w:rPr>
          <w:rFonts w:ascii="einfachBdP" w:hAnsi="einfachBdP"/>
        </w:rPr>
        <w:t xml:space="preserve"> um </w:t>
      </w:r>
      <w:proofErr w:type="gramStart"/>
      <w:r w:rsidRPr="00314ABE">
        <w:rPr>
          <w:rFonts w:ascii="einfachBdP" w:hAnsi="einfachBdP"/>
          <w:b/>
          <w:bCs/>
          <w:color w:val="EE0000"/>
        </w:rPr>
        <w:t>XX:XX</w:t>
      </w:r>
      <w:proofErr w:type="gramEnd"/>
      <w:r w:rsidRPr="00314ABE">
        <w:rPr>
          <w:rFonts w:ascii="einfachBdP" w:hAnsi="einfachBdP"/>
          <w:b/>
          <w:bCs/>
          <w:color w:val="EE0000"/>
        </w:rPr>
        <w:t xml:space="preserve"> </w:t>
      </w:r>
      <w:r w:rsidRPr="00C326B0">
        <w:rPr>
          <w:rFonts w:ascii="einfachBdP" w:hAnsi="einfachBdP"/>
          <w:b/>
          <w:bCs/>
        </w:rPr>
        <w:t>Uhr</w:t>
      </w:r>
      <w:r w:rsidRPr="00C326B0">
        <w:rPr>
          <w:rFonts w:ascii="einfachBdP" w:hAnsi="einfachBdP"/>
        </w:rPr>
        <w:t xml:space="preserve"> bei </w:t>
      </w:r>
      <w:r w:rsidRPr="00314ABE">
        <w:rPr>
          <w:rFonts w:ascii="einfachBdP" w:hAnsi="einfachBdP"/>
          <w:b/>
          <w:bCs/>
          <w:color w:val="EE0000"/>
        </w:rPr>
        <w:t>XXXX</w:t>
      </w:r>
      <w:r w:rsidRPr="00C326B0">
        <w:rPr>
          <w:rFonts w:ascii="einfachBdP" w:hAnsi="einfachBdP"/>
          <w:b/>
          <w:bCs/>
        </w:rPr>
        <w:t xml:space="preserve">. </w:t>
      </w:r>
      <w:r w:rsidRPr="00C326B0">
        <w:rPr>
          <w:rFonts w:ascii="einfachBdP" w:hAnsi="einfachBdP"/>
        </w:rPr>
        <w:t xml:space="preserve">Die Veranstaltung </w:t>
      </w:r>
      <w:proofErr w:type="gramStart"/>
      <w:r w:rsidRPr="00C326B0">
        <w:rPr>
          <w:rFonts w:ascii="einfachBdP" w:hAnsi="einfachBdP"/>
        </w:rPr>
        <w:t>Endet</w:t>
      </w:r>
      <w:proofErr w:type="gramEnd"/>
      <w:r w:rsidRPr="00C326B0">
        <w:rPr>
          <w:rFonts w:ascii="einfachBdP" w:hAnsi="einfachBdP"/>
        </w:rPr>
        <w:t xml:space="preserve"> </w:t>
      </w:r>
      <w:r>
        <w:rPr>
          <w:rFonts w:ascii="einfachBdP" w:hAnsi="einfachBdP"/>
        </w:rPr>
        <w:t xml:space="preserve">am </w:t>
      </w:r>
      <w:r w:rsidRPr="00314ABE">
        <w:rPr>
          <w:rFonts w:ascii="einfachBdP" w:hAnsi="einfachBdP"/>
          <w:color w:val="EE0000"/>
        </w:rPr>
        <w:t>XX</w:t>
      </w:r>
      <w:r>
        <w:rPr>
          <w:rFonts w:ascii="einfachBdP" w:hAnsi="einfachBdP"/>
        </w:rPr>
        <w:t xml:space="preserve">.01.2027 </w:t>
      </w:r>
      <w:r w:rsidRPr="00C326B0">
        <w:rPr>
          <w:rFonts w:ascii="einfachBdP" w:hAnsi="einfachBdP"/>
        </w:rPr>
        <w:t xml:space="preserve">um </w:t>
      </w:r>
      <w:proofErr w:type="gramStart"/>
      <w:r w:rsidRPr="00314ABE">
        <w:rPr>
          <w:rFonts w:ascii="einfachBdP" w:hAnsi="einfachBdP"/>
          <w:b/>
          <w:bCs/>
          <w:color w:val="EE0000"/>
        </w:rPr>
        <w:t>XX:XX</w:t>
      </w:r>
      <w:proofErr w:type="gramEnd"/>
      <w:r w:rsidRPr="00314ABE">
        <w:rPr>
          <w:rFonts w:ascii="einfachBdP" w:hAnsi="einfachBdP"/>
          <w:b/>
          <w:bCs/>
          <w:color w:val="EE0000"/>
        </w:rPr>
        <w:t xml:space="preserve"> </w:t>
      </w:r>
      <w:r w:rsidRPr="00C326B0">
        <w:rPr>
          <w:rFonts w:ascii="einfachBdP" w:hAnsi="einfachBdP"/>
          <w:b/>
          <w:bCs/>
        </w:rPr>
        <w:t>Uhr.</w:t>
      </w:r>
    </w:p>
    <w:p w14:paraId="054B55F1" w14:textId="7C392265" w:rsidR="00C326B0" w:rsidRPr="00C326B0" w:rsidRDefault="00C326B0" w:rsidP="00C326B0">
      <w:pPr>
        <w:rPr>
          <w:rFonts w:ascii="einfachBdP" w:hAnsi="einfachBdP"/>
        </w:rPr>
      </w:pPr>
      <w:r w:rsidRPr="00C326B0">
        <w:rPr>
          <w:rFonts w:ascii="einfachBdP" w:hAnsi="einfachBdP"/>
        </w:rPr>
        <w:t xml:space="preserve">Der </w:t>
      </w:r>
      <w:proofErr w:type="spellStart"/>
      <w:r w:rsidRPr="00C326B0">
        <w:rPr>
          <w:rFonts w:ascii="einfachBdP" w:hAnsi="einfachBdP"/>
        </w:rPr>
        <w:t>Teilnehmendenbeitrag</w:t>
      </w:r>
      <w:proofErr w:type="spellEnd"/>
      <w:r w:rsidRPr="00C326B0">
        <w:rPr>
          <w:rFonts w:ascii="einfachBdP" w:hAnsi="einfachBdP"/>
        </w:rPr>
        <w:t xml:space="preserve"> beträgt hierbei </w:t>
      </w:r>
      <w:r w:rsidRPr="00314ABE">
        <w:rPr>
          <w:rFonts w:ascii="einfachBdP" w:hAnsi="einfachBdP"/>
          <w:b/>
          <w:bCs/>
          <w:color w:val="EE0000"/>
        </w:rPr>
        <w:t xml:space="preserve">XX </w:t>
      </w:r>
      <w:r w:rsidRPr="00C326B0">
        <w:rPr>
          <w:rFonts w:ascii="einfachBdP" w:hAnsi="einfachBdP"/>
          <w:b/>
          <w:bCs/>
        </w:rPr>
        <w:t xml:space="preserve">Euro </w:t>
      </w:r>
      <w:r w:rsidRPr="00C326B0">
        <w:rPr>
          <w:rFonts w:ascii="einfachBdP" w:hAnsi="einfachBdP"/>
        </w:rPr>
        <w:t xml:space="preserve">und bis </w:t>
      </w:r>
      <w:r w:rsidRPr="00314ABE">
        <w:rPr>
          <w:rFonts w:ascii="einfachBdP" w:hAnsi="einfachBdP"/>
          <w:b/>
          <w:bCs/>
          <w:color w:val="EE0000"/>
        </w:rPr>
        <w:t xml:space="preserve">DATUM </w:t>
      </w:r>
      <w:r w:rsidRPr="00C326B0">
        <w:rPr>
          <w:rFonts w:ascii="einfachBdP" w:hAnsi="einfachBdP"/>
        </w:rPr>
        <w:t>auf das Stammeskonto zu überweisen</w:t>
      </w:r>
      <w:r>
        <w:rPr>
          <w:rFonts w:ascii="einfachBdP" w:hAnsi="einfachBdP"/>
        </w:rPr>
        <w:t xml:space="preserve"> </w:t>
      </w:r>
      <w:r>
        <w:rPr>
          <w:rFonts w:ascii="einfachBdP" w:hAnsi="einfachBdP"/>
          <w:b/>
          <w:bCs/>
        </w:rPr>
        <w:t xml:space="preserve">(IBAN siehe oben </w:t>
      </w:r>
      <w:r w:rsidRPr="00314ABE">
        <w:rPr>
          <w:rFonts w:ascii="einfachBdP" w:hAnsi="einfachBdP"/>
          <w:b/>
          <w:bCs/>
          <w:color w:val="EE0000"/>
        </w:rPr>
        <w:t>– ACHTUNG in Kopfzeile auswechseln</w:t>
      </w:r>
      <w:r>
        <w:rPr>
          <w:rFonts w:ascii="einfachBdP" w:hAnsi="einfachBdP"/>
          <w:b/>
          <w:bCs/>
        </w:rPr>
        <w:t>!)</w:t>
      </w:r>
      <w:r w:rsidRPr="00C326B0">
        <w:rPr>
          <w:rFonts w:ascii="einfachBdP" w:hAnsi="einfachBdP"/>
          <w:b/>
          <w:bCs/>
        </w:rPr>
        <w:t xml:space="preserve"> </w:t>
      </w:r>
      <w:r w:rsidRPr="00C326B0">
        <w:rPr>
          <w:rFonts w:ascii="einfachBdP" w:hAnsi="einfachBdP"/>
        </w:rPr>
        <w:t>oder in Bar mitzubringen.</w:t>
      </w:r>
    </w:p>
    <w:p w14:paraId="362CB014" w14:textId="13E5243B" w:rsidR="00C326B0" w:rsidRPr="00C326B0" w:rsidRDefault="00C326B0" w:rsidP="00C326B0">
      <w:pPr>
        <w:rPr>
          <w:rFonts w:ascii="einfachBdP" w:hAnsi="einfachBdP"/>
        </w:rPr>
      </w:pPr>
      <w:r w:rsidRPr="00C326B0">
        <w:rPr>
          <w:rFonts w:ascii="einfachBdP" w:hAnsi="einfachBdP"/>
        </w:rPr>
        <w:t xml:space="preserve">Falls Ihr noch Fragen habt, meldet euch gerne bei </w:t>
      </w:r>
      <w:r w:rsidRPr="00314ABE">
        <w:rPr>
          <w:rFonts w:ascii="einfachBdP" w:hAnsi="einfachBdP"/>
          <w:b/>
          <w:bCs/>
          <w:color w:val="EE0000"/>
        </w:rPr>
        <w:t>NAME</w:t>
      </w:r>
      <w:r w:rsidR="00314ABE">
        <w:rPr>
          <w:rFonts w:ascii="einfachBdP" w:hAnsi="einfachBdP"/>
          <w:b/>
          <w:bCs/>
        </w:rPr>
        <w:t xml:space="preserve"> unter den oben genannten Kontaktdaten.</w:t>
      </w:r>
    </w:p>
    <w:p w14:paraId="6B6BCB93" w14:textId="77777777" w:rsidR="00C326B0" w:rsidRPr="00C326B0" w:rsidRDefault="00C326B0" w:rsidP="00C326B0">
      <w:pPr>
        <w:rPr>
          <w:rFonts w:ascii="einfachBdP" w:hAnsi="einfachBdP"/>
        </w:rPr>
      </w:pPr>
      <w:r w:rsidRPr="00314ABE">
        <w:rPr>
          <w:rFonts w:ascii="einfachBdP" w:hAnsi="einfachBdP"/>
          <w:b/>
          <w:bCs/>
          <w:color w:val="EE0000"/>
        </w:rPr>
        <w:t>ICH//WIR</w:t>
      </w:r>
      <w:r w:rsidRPr="00314ABE">
        <w:rPr>
          <w:rFonts w:ascii="einfachBdP" w:hAnsi="einfachBdP"/>
          <w:color w:val="EE0000"/>
        </w:rPr>
        <w:t xml:space="preserve"> </w:t>
      </w:r>
      <w:r w:rsidRPr="00C326B0">
        <w:rPr>
          <w:rFonts w:ascii="einfachBdP" w:hAnsi="einfachBdP"/>
        </w:rPr>
        <w:t>freuen uns auf euch!</w:t>
      </w:r>
    </w:p>
    <w:p w14:paraId="216DBE37" w14:textId="77777777" w:rsidR="00C326B0" w:rsidRPr="00C326B0" w:rsidRDefault="00C326B0" w:rsidP="00C326B0">
      <w:pPr>
        <w:rPr>
          <w:rFonts w:ascii="einfachBdP" w:hAnsi="einfachBdP"/>
        </w:rPr>
      </w:pPr>
      <w:r w:rsidRPr="00C326B0">
        <w:rPr>
          <w:rFonts w:ascii="einfachBdP" w:hAnsi="einfachBdP"/>
        </w:rPr>
        <w:t>Herzlichst Gut Pfad</w:t>
      </w:r>
    </w:p>
    <w:p w14:paraId="0BFF2948" w14:textId="6EFD8128" w:rsidR="00C326B0" w:rsidRPr="00314ABE" w:rsidRDefault="00C326B0">
      <w:pPr>
        <w:rPr>
          <w:rFonts w:ascii="einfachBdP" w:hAnsi="einfachBdP"/>
          <w:b/>
          <w:bCs/>
          <w:color w:val="EE0000"/>
        </w:rPr>
      </w:pPr>
      <w:r w:rsidRPr="00314ABE">
        <w:rPr>
          <w:rFonts w:ascii="einfachBdP" w:hAnsi="einfachBdP"/>
          <w:b/>
          <w:bCs/>
          <w:color w:val="EE0000"/>
        </w:rPr>
        <w:t>NAME</w:t>
      </w:r>
      <w:r w:rsidRPr="00314ABE">
        <w:rPr>
          <w:rFonts w:ascii="einfachBdP" w:hAnsi="einfachBdP"/>
          <w:b/>
          <w:bCs/>
          <w:color w:val="EE0000"/>
        </w:rPr>
        <w:br w:type="page"/>
      </w:r>
    </w:p>
    <w:p w14:paraId="630EBD95" w14:textId="77777777" w:rsidR="00C326B0" w:rsidRDefault="00C326B0" w:rsidP="00C326B0"/>
    <w:p w14:paraId="1F051429" w14:textId="3C4EFA98" w:rsidR="00C326B0" w:rsidRPr="00C326B0" w:rsidRDefault="00C326B0" w:rsidP="00C326B0">
      <w:pPr>
        <w:pStyle w:val="Titel"/>
        <w:rPr>
          <w:rFonts w:ascii="einfachBdP" w:hAnsi="einfachBdP"/>
        </w:rPr>
      </w:pPr>
      <w:r>
        <w:rPr>
          <w:rFonts w:ascii="einfachBdP" w:hAnsi="einfachBdP"/>
        </w:rPr>
        <w:t xml:space="preserve">Anmeldung zum </w:t>
      </w:r>
      <w:r w:rsidRPr="00C326B0">
        <w:rPr>
          <w:rFonts w:ascii="einfachBdP" w:hAnsi="einfachBdP"/>
        </w:rPr>
        <w:t>Sofa-</w:t>
      </w:r>
      <w:proofErr w:type="spellStart"/>
      <w:r w:rsidRPr="00C326B0">
        <w:rPr>
          <w:rFonts w:ascii="einfachBdP" w:hAnsi="einfachBdP"/>
        </w:rPr>
        <w:t>Hajk</w:t>
      </w:r>
      <w:proofErr w:type="spellEnd"/>
      <w:r w:rsidRPr="00C326B0">
        <w:rPr>
          <w:rFonts w:ascii="einfachBdP" w:hAnsi="einfachBdP"/>
        </w:rPr>
        <w:t xml:space="preserve"> 2027</w:t>
      </w:r>
    </w:p>
    <w:p w14:paraId="2A877C3C" w14:textId="77777777" w:rsidR="00C326B0" w:rsidRDefault="00C326B0" w:rsidP="00C326B0">
      <w:pPr>
        <w:rPr>
          <w:rFonts w:ascii="einfachBdP" w:hAnsi="einfachBdP"/>
        </w:rPr>
      </w:pPr>
    </w:p>
    <w:p w14:paraId="2657C63A" w14:textId="66E1F0C6" w:rsidR="00C326B0" w:rsidRPr="00C326B0" w:rsidRDefault="00C326B0" w:rsidP="00C326B0">
      <w:pPr>
        <w:rPr>
          <w:rFonts w:ascii="einfachBdP" w:hAnsi="einfachBdP"/>
        </w:rPr>
      </w:pPr>
      <w:r w:rsidRPr="00C326B0">
        <w:rPr>
          <w:rFonts w:ascii="einfachBdP" w:hAnsi="einfachBdP"/>
        </w:rPr>
        <w:t xml:space="preserve">Hiermit melde Ich mich/mein Kind ____________________________ verbindlich zum Sofa </w:t>
      </w:r>
      <w:proofErr w:type="spellStart"/>
      <w:r w:rsidRPr="00C326B0">
        <w:rPr>
          <w:rFonts w:ascii="einfachBdP" w:hAnsi="einfachBdP"/>
        </w:rPr>
        <w:t>Hajk</w:t>
      </w:r>
      <w:proofErr w:type="spellEnd"/>
      <w:r w:rsidRPr="00C326B0">
        <w:rPr>
          <w:rFonts w:ascii="einfachBdP" w:hAnsi="einfachBdP"/>
        </w:rPr>
        <w:t xml:space="preserve"> 202</w:t>
      </w:r>
      <w:r>
        <w:rPr>
          <w:rFonts w:ascii="einfachBdP" w:hAnsi="einfachBdP"/>
        </w:rPr>
        <w:t xml:space="preserve">7 vom </w:t>
      </w:r>
      <w:r w:rsidRPr="00131DC8">
        <w:rPr>
          <w:rFonts w:ascii="einfachBdP" w:hAnsi="einfachBdP"/>
          <w:color w:val="EE0000"/>
        </w:rPr>
        <w:t>XX</w:t>
      </w:r>
      <w:r>
        <w:rPr>
          <w:rFonts w:ascii="einfachBdP" w:hAnsi="einfachBdP"/>
        </w:rPr>
        <w:t xml:space="preserve">.01.2027 bis </w:t>
      </w:r>
      <w:r w:rsidRPr="00131DC8">
        <w:rPr>
          <w:rFonts w:ascii="einfachBdP" w:hAnsi="einfachBdP"/>
          <w:color w:val="EE0000"/>
        </w:rPr>
        <w:t>XX</w:t>
      </w:r>
      <w:r>
        <w:rPr>
          <w:rFonts w:ascii="einfachBdP" w:hAnsi="einfachBdP"/>
        </w:rPr>
        <w:t xml:space="preserve">.01.2027 im/bei </w:t>
      </w:r>
      <w:r w:rsidRPr="00131DC8">
        <w:rPr>
          <w:rFonts w:ascii="einfachBdP" w:hAnsi="einfachBdP"/>
          <w:color w:val="EE0000"/>
        </w:rPr>
        <w:t xml:space="preserve">XXX </w:t>
      </w:r>
      <w:r w:rsidRPr="00C326B0">
        <w:rPr>
          <w:rFonts w:ascii="einfachBdP" w:hAnsi="einfachBdP"/>
        </w:rPr>
        <w:t>an.</w:t>
      </w:r>
    </w:p>
    <w:p w14:paraId="17772E79" w14:textId="77777777" w:rsidR="00C326B0" w:rsidRDefault="00C326B0" w:rsidP="00C326B0">
      <w:pPr>
        <w:tabs>
          <w:tab w:val="center" w:pos="1417"/>
          <w:tab w:val="center" w:pos="4234"/>
        </w:tabs>
        <w:spacing w:after="270"/>
        <w:ind w:left="-15"/>
        <w:rPr>
          <w:rFonts w:ascii="einfachBdP" w:eastAsia="Wingdings 2" w:hAnsi="einfachBdP" w:cs="Wingdings 2"/>
        </w:rPr>
      </w:pPr>
      <w:r w:rsidRPr="00C326B0">
        <w:rPr>
          <w:rFonts w:ascii="einfachBdP" w:hAnsi="einfachBdP"/>
        </w:rPr>
        <w:t>Verpflegung:</w:t>
      </w:r>
    </w:p>
    <w:p w14:paraId="62E0DBC5" w14:textId="77777777" w:rsidR="00C326B0" w:rsidRPr="00C326B0" w:rsidRDefault="00C326B0" w:rsidP="00C326B0">
      <w:pPr>
        <w:pStyle w:val="Listenabsatz"/>
        <w:numPr>
          <w:ilvl w:val="0"/>
          <w:numId w:val="2"/>
        </w:numPr>
        <w:tabs>
          <w:tab w:val="center" w:pos="1417"/>
          <w:tab w:val="center" w:pos="4234"/>
        </w:tabs>
        <w:spacing w:after="270"/>
        <w:rPr>
          <w:rFonts w:ascii="einfachBdP" w:eastAsia="Wingdings 2" w:hAnsi="einfachBdP" w:cs="Wingdings 2"/>
        </w:rPr>
      </w:pPr>
      <w:r w:rsidRPr="00C326B0">
        <w:rPr>
          <w:rFonts w:ascii="einfachBdP" w:hAnsi="einfachBdP"/>
        </w:rPr>
        <w:t>ohne Einschränkungen</w:t>
      </w:r>
    </w:p>
    <w:p w14:paraId="7DE36183" w14:textId="77777777" w:rsidR="00C326B0" w:rsidRPr="00C326B0" w:rsidRDefault="00C326B0" w:rsidP="00C326B0">
      <w:pPr>
        <w:pStyle w:val="Listenabsatz"/>
        <w:numPr>
          <w:ilvl w:val="0"/>
          <w:numId w:val="2"/>
        </w:numPr>
        <w:tabs>
          <w:tab w:val="center" w:pos="1417"/>
          <w:tab w:val="center" w:pos="4234"/>
        </w:tabs>
        <w:spacing w:after="270"/>
        <w:rPr>
          <w:rFonts w:ascii="einfachBdP" w:eastAsia="Wingdings 2" w:hAnsi="einfachBdP" w:cs="Wingdings 2"/>
        </w:rPr>
      </w:pPr>
      <w:r w:rsidRPr="00C326B0">
        <w:rPr>
          <w:rFonts w:ascii="einfachBdP" w:hAnsi="einfachBdP"/>
        </w:rPr>
        <w:t>vegetarisch</w:t>
      </w:r>
    </w:p>
    <w:p w14:paraId="105C5446" w14:textId="51A9E5D8" w:rsidR="00C326B0" w:rsidRDefault="00C326B0" w:rsidP="00C326B0">
      <w:pPr>
        <w:pStyle w:val="Listenabsatz"/>
        <w:numPr>
          <w:ilvl w:val="0"/>
          <w:numId w:val="2"/>
        </w:numPr>
        <w:tabs>
          <w:tab w:val="center" w:pos="1417"/>
          <w:tab w:val="center" w:pos="4234"/>
        </w:tabs>
        <w:spacing w:after="270"/>
        <w:rPr>
          <w:rFonts w:ascii="einfachBdP" w:hAnsi="einfachBdP"/>
        </w:rPr>
      </w:pPr>
      <w:r w:rsidRPr="00C326B0">
        <w:rPr>
          <w:rFonts w:ascii="einfachBdP" w:hAnsi="einfachBdP"/>
        </w:rPr>
        <w:t>vegan</w:t>
      </w:r>
    </w:p>
    <w:p w14:paraId="1B375028" w14:textId="77777777" w:rsidR="00C326B0" w:rsidRPr="00C326B0" w:rsidRDefault="00C326B0" w:rsidP="00C326B0">
      <w:pPr>
        <w:tabs>
          <w:tab w:val="center" w:pos="1417"/>
          <w:tab w:val="center" w:pos="4234"/>
        </w:tabs>
        <w:spacing w:after="270"/>
        <w:rPr>
          <w:rFonts w:ascii="einfachBdP" w:hAnsi="einfachBdP"/>
        </w:rPr>
      </w:pPr>
    </w:p>
    <w:p w14:paraId="718FAAC2" w14:textId="77777777" w:rsidR="00C326B0" w:rsidRDefault="00C326B0" w:rsidP="00C326B0">
      <w:pPr>
        <w:tabs>
          <w:tab w:val="center" w:pos="1417"/>
          <w:tab w:val="center" w:pos="4234"/>
        </w:tabs>
        <w:spacing w:after="270"/>
        <w:ind w:left="-15"/>
        <w:rPr>
          <w:rFonts w:ascii="einfachBdP" w:hAnsi="einfachBdP"/>
        </w:rPr>
      </w:pPr>
      <w:r w:rsidRPr="00C326B0">
        <w:rPr>
          <w:rFonts w:ascii="einfachBdP" w:eastAsia="Wingdings 2" w:hAnsi="einfachBdP" w:cs="Wingdings 2"/>
        </w:rPr>
        <w:t>Ich/mein Kind hat folgende Unverträglichkeiten:</w:t>
      </w:r>
      <w:r w:rsidRPr="00C326B0">
        <w:rPr>
          <w:rFonts w:ascii="einfachBdP" w:hAnsi="einfachBdP"/>
        </w:rPr>
        <w:t xml:space="preserve"> </w:t>
      </w:r>
    </w:p>
    <w:p w14:paraId="4119B38F" w14:textId="4818916C" w:rsidR="00C326B0" w:rsidRPr="00C326B0" w:rsidRDefault="00C326B0" w:rsidP="00C326B0">
      <w:pPr>
        <w:tabs>
          <w:tab w:val="center" w:pos="1417"/>
          <w:tab w:val="center" w:pos="4234"/>
        </w:tabs>
        <w:spacing w:after="270"/>
        <w:ind w:left="-15"/>
        <w:rPr>
          <w:rFonts w:ascii="einfachBdP" w:hAnsi="einfachBdP"/>
        </w:rPr>
      </w:pPr>
      <w:r w:rsidRPr="00C326B0">
        <w:rPr>
          <w:rFonts w:ascii="einfachBdP" w:hAnsi="einfachBdP"/>
        </w:rPr>
        <w:t xml:space="preserve">………..…………………………………………………………………. </w:t>
      </w:r>
    </w:p>
    <w:p w14:paraId="120A3C49" w14:textId="77777777" w:rsidR="00C326B0" w:rsidRPr="00C326B0" w:rsidRDefault="00C326B0" w:rsidP="00C326B0">
      <w:pPr>
        <w:spacing w:after="18" w:line="259" w:lineRule="auto"/>
        <w:rPr>
          <w:rFonts w:ascii="einfachBdP" w:hAnsi="einfachBdP"/>
        </w:rPr>
      </w:pPr>
    </w:p>
    <w:p w14:paraId="2DB76D00" w14:textId="77777777" w:rsidR="00C326B0" w:rsidRPr="00C326B0" w:rsidRDefault="00C326B0" w:rsidP="00C326B0">
      <w:pPr>
        <w:tabs>
          <w:tab w:val="right" w:pos="9235"/>
        </w:tabs>
        <w:spacing w:after="236"/>
        <w:ind w:left="-15"/>
        <w:rPr>
          <w:rFonts w:ascii="einfachBdP" w:hAnsi="einfachBdP"/>
        </w:rPr>
      </w:pPr>
      <w:r w:rsidRPr="00C326B0">
        <w:rPr>
          <w:rFonts w:ascii="einfachBdP" w:hAnsi="einfachBdP"/>
        </w:rPr>
        <w:t xml:space="preserve">______________________________  </w:t>
      </w:r>
      <w:r w:rsidRPr="00C326B0">
        <w:rPr>
          <w:rFonts w:ascii="einfachBdP" w:hAnsi="einfachBdP"/>
        </w:rPr>
        <w:tab/>
        <w:t xml:space="preserve">_________________________________________ </w:t>
      </w:r>
    </w:p>
    <w:p w14:paraId="55CE9061" w14:textId="04DED89D" w:rsidR="00C326B0" w:rsidRPr="00C326B0" w:rsidRDefault="00C326B0" w:rsidP="00C326B0">
      <w:pPr>
        <w:tabs>
          <w:tab w:val="center" w:pos="1417"/>
          <w:tab w:val="center" w:pos="2127"/>
          <w:tab w:val="center" w:pos="2838"/>
          <w:tab w:val="center" w:pos="5139"/>
        </w:tabs>
        <w:spacing w:after="235"/>
        <w:ind w:left="-15"/>
        <w:rPr>
          <w:rFonts w:ascii="einfachBdP" w:hAnsi="einfachBdP"/>
        </w:rPr>
      </w:pPr>
      <w:r w:rsidRPr="00C326B0">
        <w:rPr>
          <w:rFonts w:ascii="einfachBdP" w:hAnsi="einfachBdP"/>
        </w:rPr>
        <w:t xml:space="preserve">Ort, Datum </w:t>
      </w:r>
      <w:r w:rsidRPr="00C326B0">
        <w:rPr>
          <w:rFonts w:ascii="einfachBdP" w:hAnsi="einfachBdP"/>
        </w:rPr>
        <w:tab/>
        <w:t xml:space="preserve"> </w:t>
      </w:r>
      <w:r w:rsidRPr="00C326B0">
        <w:rPr>
          <w:rFonts w:ascii="einfachBdP" w:hAnsi="einfachBdP"/>
        </w:rPr>
        <w:tab/>
        <w:t xml:space="preserve"> </w:t>
      </w:r>
      <w:r w:rsidRPr="00C326B0">
        <w:rPr>
          <w:rFonts w:ascii="einfachBdP" w:hAnsi="einfachBdP"/>
        </w:rPr>
        <w:tab/>
        <w:t xml:space="preserve"> </w:t>
      </w:r>
      <w:r w:rsidRPr="00C326B0">
        <w:rPr>
          <w:rFonts w:ascii="einfachBdP" w:hAnsi="einfachBdP"/>
        </w:rPr>
        <w:tab/>
        <w:t xml:space="preserve">Unterschrift </w:t>
      </w:r>
    </w:p>
    <w:sectPr w:rsidR="00C326B0" w:rsidRPr="00C326B0" w:rsidSect="00B953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1985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4D1DA" w14:textId="77777777" w:rsidR="00964DE5" w:rsidRDefault="00964DE5" w:rsidP="003F51B0">
      <w:r>
        <w:separator/>
      </w:r>
    </w:p>
  </w:endnote>
  <w:endnote w:type="continuationSeparator" w:id="0">
    <w:p w14:paraId="181108E0" w14:textId="77777777" w:rsidR="00964DE5" w:rsidRDefault="00964DE5" w:rsidP="003F5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BE13C03-910D-4A59-9491-D51A6DDBC8E7}"/>
    <w:embedBold r:id="rId2" w:fontKey="{F61CC2EA-B95C-442B-97FE-37F05A4BA327}"/>
    <w:embedItalic r:id="rId3" w:fontKey="{668A8D9B-EEA2-4786-8F5B-C09B713E7E4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infachBdP Klassisch">
    <w:altName w:val="Calibri"/>
    <w:panose1 w:val="00000000000000000000"/>
    <w:charset w:val="00"/>
    <w:family w:val="auto"/>
    <w:notTrueType/>
    <w:pitch w:val="variable"/>
    <w:sig w:usb0="A00002EF" w:usb1="0000205B" w:usb2="0000001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einfachBdP">
    <w:altName w:val="Calibri"/>
    <w:panose1 w:val="00000000000000000000"/>
    <w:charset w:val="00"/>
    <w:family w:val="modern"/>
    <w:notTrueType/>
    <w:pitch w:val="variable"/>
    <w:sig w:usb0="A00002EF" w:usb1="0000205B" w:usb2="00000010" w:usb3="00000000" w:csb0="00000001" w:csb1="00000000"/>
  </w:font>
  <w:font w:name="EINFACHBDP SUPERFETT">
    <w:altName w:val="Calibri"/>
    <w:panose1 w:val="00000000000000000000"/>
    <w:charset w:val="00"/>
    <w:family w:val="auto"/>
    <w:notTrueType/>
    <w:pitch w:val="variable"/>
    <w:sig w:usb0="A00002EF" w:usb1="0000205B" w:usb2="00000010" w:usb3="00000000" w:csb0="00000001" w:csb1="00000000"/>
  </w:font>
  <w:font w:name="Marks_beta_260406">
    <w:altName w:val="Cambria"/>
    <w:charset w:val="00"/>
    <w:family w:val="auto"/>
    <w:pitch w:val="variable"/>
    <w:sig w:usb0="80000007" w:usb1="00000040" w:usb2="00000000" w:usb3="00000000" w:csb0="00000003" w:csb1="00000000"/>
  </w:font>
  <w:font w:name="Aleo Light">
    <w:charset w:val="00"/>
    <w:family w:val="auto"/>
    <w:pitch w:val="variable"/>
    <w:sig w:usb0="00000007" w:usb1="00000000" w:usb2="00000000" w:usb3="00000000" w:csb0="00000083" w:csb1="00000000"/>
    <w:embedRegular r:id="rId4" w:fontKey="{2CD12061-90B7-46A2-813E-66E056B730B4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5" w:fontKey="{39910980-1E38-4730-A2AD-48D6FD387BAA}"/>
  </w:font>
  <w:font w:name="EINFACHBDP STARK">
    <w:altName w:val="Calibri"/>
    <w:panose1 w:val="00000000000000000000"/>
    <w:charset w:val="00"/>
    <w:family w:val="auto"/>
    <w:notTrueType/>
    <w:pitch w:val="variable"/>
    <w:sig w:usb0="A00002EF" w:usb1="0000205B" w:usb2="0000001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EBD8F839-8C26-46AE-ADB2-341A47A8EFAF}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D48CD" w14:textId="77777777" w:rsidR="00561028" w:rsidRDefault="0056102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FB235" w14:textId="77777777" w:rsidR="008F0C17" w:rsidRDefault="003B7A43" w:rsidP="003F51B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CECE7F1" wp14:editId="1128BF94">
              <wp:simplePos x="0" y="0"/>
              <wp:positionH relativeFrom="column">
                <wp:posOffset>5671185</wp:posOffset>
              </wp:positionH>
              <wp:positionV relativeFrom="paragraph">
                <wp:posOffset>-76907</wp:posOffset>
              </wp:positionV>
              <wp:extent cx="660593" cy="296214"/>
              <wp:effectExtent l="0" t="0" r="6350" b="8890"/>
              <wp:wrapNone/>
              <wp:docPr id="1301191554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0593" cy="29621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5BC0812" w14:textId="77777777" w:rsidR="003B7A43" w:rsidRPr="002D42BE" w:rsidRDefault="003B7A43" w:rsidP="00432798">
                          <w:pPr>
                            <w:jc w:val="righ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2D42BE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2D42BE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instrText>PAGE  \* Arabic  \* MERGEFORMAT</w:instrText>
                          </w:r>
                          <w:r w:rsidRPr="002D42BE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2D42BE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1</w:t>
                          </w:r>
                          <w:r w:rsidRPr="002D42BE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2D42BE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 / </w:t>
                          </w:r>
                          <w:r w:rsidRPr="002D42BE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2D42BE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instrText>NUMPAGES  \* Arabic  \* MERGEFORMAT</w:instrText>
                          </w:r>
                          <w:r w:rsidRPr="002D42BE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2D42BE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2</w:t>
                          </w:r>
                          <w:r w:rsidRPr="002D42BE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54000" bIns="54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ECE7F1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margin-left:446.55pt;margin-top:-6.05pt;width:52pt;height:23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" fillcolor="white [3201]" stroked="f" strokeweight=".5pt">
              <v:textbox inset=",,1.5mm,1.5mm">
                <w:txbxContent>
                  <w:p w14:paraId="75BC0812" w14:textId="77777777" w:rsidR="003B7A43" w:rsidRPr="002D42BE" w:rsidRDefault="003B7A43" w:rsidP="00432798">
                    <w:pPr>
                      <w:jc w:val="right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2D42BE">
                      <w:rPr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2D42BE">
                      <w:rPr>
                        <w:b/>
                        <w:bCs/>
                        <w:sz w:val="18"/>
                        <w:szCs w:val="18"/>
                      </w:rPr>
                      <w:instrText>PAGE  \* Arabic  \* MERGEFORMAT</w:instrText>
                    </w:r>
                    <w:r w:rsidRPr="002D42BE">
                      <w:rPr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Pr="002D42BE">
                      <w:rPr>
                        <w:b/>
                        <w:bCs/>
                        <w:sz w:val="18"/>
                        <w:szCs w:val="18"/>
                      </w:rPr>
                      <w:t>1</w:t>
                    </w:r>
                    <w:r w:rsidRPr="002D42BE">
                      <w:rPr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2D42BE">
                      <w:rPr>
                        <w:b/>
                        <w:bCs/>
                        <w:sz w:val="18"/>
                        <w:szCs w:val="18"/>
                      </w:rPr>
                      <w:t xml:space="preserve"> / </w:t>
                    </w:r>
                    <w:r w:rsidRPr="002D42BE">
                      <w:rPr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2D42BE">
                      <w:rPr>
                        <w:b/>
                        <w:bCs/>
                        <w:sz w:val="18"/>
                        <w:szCs w:val="18"/>
                      </w:rPr>
                      <w:instrText>NUMPAGES  \* Arabic  \* MERGEFORMAT</w:instrText>
                    </w:r>
                    <w:r w:rsidRPr="002D42BE">
                      <w:rPr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Pr="002D42BE">
                      <w:rPr>
                        <w:b/>
                        <w:bCs/>
                        <w:sz w:val="18"/>
                        <w:szCs w:val="18"/>
                      </w:rPr>
                      <w:t>2</w:t>
                    </w:r>
                    <w:r w:rsidRPr="002D42BE">
                      <w:rPr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E0347" w14:textId="77777777" w:rsidR="00C63371" w:rsidRDefault="00362C2E" w:rsidP="003F51B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C02CF47" wp14:editId="638010E0">
              <wp:simplePos x="0" y="0"/>
              <wp:positionH relativeFrom="rightMargin">
                <wp:posOffset>101600</wp:posOffset>
              </wp:positionH>
              <wp:positionV relativeFrom="paragraph">
                <wp:posOffset>-102163</wp:posOffset>
              </wp:positionV>
              <wp:extent cx="612913" cy="328378"/>
              <wp:effectExtent l="0" t="0" r="0" b="0"/>
              <wp:wrapNone/>
              <wp:docPr id="1951712450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913" cy="32837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452468B" w14:textId="77777777" w:rsidR="00362C2E" w:rsidRPr="002D42BE" w:rsidRDefault="003B7A43" w:rsidP="00432798">
                          <w:pPr>
                            <w:jc w:val="right"/>
                            <w:rPr>
                              <w:rFonts w:ascii="EINFACHBDP STARK" w:hAnsi="EINFACHBDP STARK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2D42BE">
                            <w:rPr>
                              <w:rFonts w:ascii="EINFACHBDP STARK" w:hAnsi="EINFACHBDP STARK"/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2D42BE">
                            <w:rPr>
                              <w:rFonts w:ascii="EINFACHBDP STARK" w:hAnsi="EINFACHBDP STARK"/>
                              <w:b/>
                              <w:bCs/>
                              <w:sz w:val="18"/>
                              <w:szCs w:val="18"/>
                            </w:rPr>
                            <w:instrText>PAGE  \* Arabic  \* MERGEFORMAT</w:instrText>
                          </w:r>
                          <w:r w:rsidRPr="002D42BE">
                            <w:rPr>
                              <w:rFonts w:ascii="EINFACHBDP STARK" w:hAnsi="EINFACHBDP STARK"/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2D42BE">
                            <w:rPr>
                              <w:rFonts w:ascii="EINFACHBDP STARK" w:hAnsi="EINFACHBDP STARK"/>
                              <w:b/>
                              <w:bCs/>
                              <w:sz w:val="18"/>
                              <w:szCs w:val="18"/>
                            </w:rPr>
                            <w:t>1</w:t>
                          </w:r>
                          <w:r w:rsidRPr="002D42BE">
                            <w:rPr>
                              <w:rFonts w:ascii="EINFACHBDP STARK" w:hAnsi="EINFACHBDP STARK"/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2D42BE">
                            <w:rPr>
                              <w:rFonts w:ascii="EINFACHBDP STARK" w:hAnsi="EINFACHBDP STARK"/>
                              <w:b/>
                              <w:bCs/>
                              <w:sz w:val="18"/>
                              <w:szCs w:val="18"/>
                            </w:rPr>
                            <w:t xml:space="preserve"> / </w:t>
                          </w:r>
                          <w:r w:rsidRPr="002D42BE">
                            <w:rPr>
                              <w:rFonts w:ascii="EINFACHBDP STARK" w:hAnsi="EINFACHBDP STARK"/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2D42BE">
                            <w:rPr>
                              <w:rFonts w:ascii="EINFACHBDP STARK" w:hAnsi="EINFACHBDP STARK"/>
                              <w:b/>
                              <w:bCs/>
                              <w:sz w:val="18"/>
                              <w:szCs w:val="18"/>
                            </w:rPr>
                            <w:instrText>NUMPAGES  \* Arabic  \* MERGEFORMAT</w:instrText>
                          </w:r>
                          <w:r w:rsidRPr="002D42BE">
                            <w:rPr>
                              <w:rFonts w:ascii="EINFACHBDP STARK" w:hAnsi="EINFACHBDP STARK"/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2D42BE">
                            <w:rPr>
                              <w:rFonts w:ascii="EINFACHBDP STARK" w:hAnsi="EINFACHBDP STARK"/>
                              <w:b/>
                              <w:bCs/>
                              <w:sz w:val="18"/>
                              <w:szCs w:val="18"/>
                            </w:rPr>
                            <w:t>2</w:t>
                          </w:r>
                          <w:r w:rsidRPr="002D42BE">
                            <w:rPr>
                              <w:rFonts w:ascii="EINFACHBDP STARK" w:hAnsi="EINFACHBDP STARK"/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54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02CF4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8pt;margin-top:-8.05pt;width:48.25pt;height:25.85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" fillcolor="white [3201]" stroked="f" strokeweight=".5pt">
              <v:textbox inset=",,1.5mm">
                <w:txbxContent>
                  <w:p w14:paraId="5452468B" w14:textId="77777777" w:rsidR="00362C2E" w:rsidRPr="002D42BE" w:rsidRDefault="003B7A43" w:rsidP="00432798">
                    <w:pPr>
                      <w:jc w:val="right"/>
                      <w:rPr>
                        <w:rFonts w:ascii="EINFACHBDP STARK" w:hAnsi="EINFACHBDP STARK"/>
                        <w:b/>
                        <w:bCs/>
                        <w:sz w:val="18"/>
                        <w:szCs w:val="18"/>
                      </w:rPr>
                    </w:pPr>
                    <w:r w:rsidRPr="002D42BE">
                      <w:rPr>
                        <w:rFonts w:ascii="EINFACHBDP STARK" w:hAnsi="EINFACHBDP STARK"/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2D42BE">
                      <w:rPr>
                        <w:rFonts w:ascii="EINFACHBDP STARK" w:hAnsi="EINFACHBDP STARK"/>
                        <w:b/>
                        <w:bCs/>
                        <w:sz w:val="18"/>
                        <w:szCs w:val="18"/>
                      </w:rPr>
                      <w:instrText>PAGE  \* Arabic  \* MERGEFORMAT</w:instrText>
                    </w:r>
                    <w:r w:rsidRPr="002D42BE">
                      <w:rPr>
                        <w:rFonts w:ascii="EINFACHBDP STARK" w:hAnsi="EINFACHBDP STARK"/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Pr="002D42BE">
                      <w:rPr>
                        <w:rFonts w:ascii="EINFACHBDP STARK" w:hAnsi="EINFACHBDP STARK"/>
                        <w:b/>
                        <w:bCs/>
                        <w:sz w:val="18"/>
                        <w:szCs w:val="18"/>
                      </w:rPr>
                      <w:t>1</w:t>
                    </w:r>
                    <w:r w:rsidRPr="002D42BE">
                      <w:rPr>
                        <w:rFonts w:ascii="EINFACHBDP STARK" w:hAnsi="EINFACHBDP STARK"/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2D42BE">
                      <w:rPr>
                        <w:rFonts w:ascii="EINFACHBDP STARK" w:hAnsi="EINFACHBDP STARK"/>
                        <w:b/>
                        <w:bCs/>
                        <w:sz w:val="18"/>
                        <w:szCs w:val="18"/>
                      </w:rPr>
                      <w:t xml:space="preserve"> / </w:t>
                    </w:r>
                    <w:r w:rsidRPr="002D42BE">
                      <w:rPr>
                        <w:rFonts w:ascii="EINFACHBDP STARK" w:hAnsi="EINFACHBDP STARK"/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2D42BE">
                      <w:rPr>
                        <w:rFonts w:ascii="EINFACHBDP STARK" w:hAnsi="EINFACHBDP STARK"/>
                        <w:b/>
                        <w:bCs/>
                        <w:sz w:val="18"/>
                        <w:szCs w:val="18"/>
                      </w:rPr>
                      <w:instrText>NUMPAGES  \* Arabic  \* MERGEFORMAT</w:instrText>
                    </w:r>
                    <w:r w:rsidRPr="002D42BE">
                      <w:rPr>
                        <w:rFonts w:ascii="EINFACHBDP STARK" w:hAnsi="EINFACHBDP STARK"/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Pr="002D42BE">
                      <w:rPr>
                        <w:rFonts w:ascii="EINFACHBDP STARK" w:hAnsi="EINFACHBDP STARK"/>
                        <w:b/>
                        <w:bCs/>
                        <w:sz w:val="18"/>
                        <w:szCs w:val="18"/>
                      </w:rPr>
                      <w:t>2</w:t>
                    </w:r>
                    <w:r w:rsidRPr="002D42BE">
                      <w:rPr>
                        <w:rFonts w:ascii="EINFACHBDP STARK" w:hAnsi="EINFACHBDP STARK"/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87EF3" w14:textId="77777777" w:rsidR="00964DE5" w:rsidRDefault="00964DE5" w:rsidP="003F51B0">
      <w:r>
        <w:separator/>
      </w:r>
    </w:p>
  </w:footnote>
  <w:footnote w:type="continuationSeparator" w:id="0">
    <w:p w14:paraId="66A01801" w14:textId="77777777" w:rsidR="00964DE5" w:rsidRDefault="00964DE5" w:rsidP="003F5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29E58" w14:textId="77777777" w:rsidR="00561028" w:rsidRDefault="0056102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5F795" w14:textId="4192589B" w:rsidR="00636E79" w:rsidRDefault="00561028" w:rsidP="003F51B0">
    <w:pPr>
      <w:pStyle w:val="Kopfzeile"/>
    </w:pPr>
    <w:r>
      <w:rPr>
        <w:noProof/>
      </w:rPr>
      <w:drawing>
        <wp:anchor distT="0" distB="0" distL="114300" distR="114300" simplePos="0" relativeHeight="251673600" behindDoc="1" locked="0" layoutInCell="1" allowOverlap="1" wp14:anchorId="4D9A1052" wp14:editId="10076CEC">
          <wp:simplePos x="0" y="0"/>
          <wp:positionH relativeFrom="margin">
            <wp:align>left</wp:align>
          </wp:positionH>
          <wp:positionV relativeFrom="paragraph">
            <wp:posOffset>-135890</wp:posOffset>
          </wp:positionV>
          <wp:extent cx="895350" cy="895350"/>
          <wp:effectExtent l="0" t="0" r="0" b="0"/>
          <wp:wrapTight wrapText="bothSides">
            <wp:wrapPolygon edited="0">
              <wp:start x="7813" y="0"/>
              <wp:lineTo x="4596" y="919"/>
              <wp:lineTo x="0" y="5515"/>
              <wp:lineTo x="0" y="16085"/>
              <wp:lineTo x="5974" y="21140"/>
              <wp:lineTo x="7813" y="21140"/>
              <wp:lineTo x="13328" y="21140"/>
              <wp:lineTo x="15166" y="21140"/>
              <wp:lineTo x="21140" y="16085"/>
              <wp:lineTo x="21140" y="5515"/>
              <wp:lineTo x="16545" y="919"/>
              <wp:lineTo x="13328" y="0"/>
              <wp:lineTo x="7813" y="0"/>
            </wp:wrapPolygon>
          </wp:wrapTight>
          <wp:docPr id="1454338314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338314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6B0">
      <w:rPr>
        <w:noProof/>
      </w:rPr>
      <w:drawing>
        <wp:anchor distT="0" distB="0" distL="114300" distR="114300" simplePos="0" relativeHeight="251675648" behindDoc="1" locked="0" layoutInCell="1" allowOverlap="1" wp14:anchorId="3FA1D02E" wp14:editId="265DF8D1">
          <wp:simplePos x="0" y="0"/>
          <wp:positionH relativeFrom="margin">
            <wp:align>right</wp:align>
          </wp:positionH>
          <wp:positionV relativeFrom="paragraph">
            <wp:posOffset>-126365</wp:posOffset>
          </wp:positionV>
          <wp:extent cx="2230214" cy="594360"/>
          <wp:effectExtent l="0" t="0" r="0" b="0"/>
          <wp:wrapTight wrapText="bothSides">
            <wp:wrapPolygon edited="0">
              <wp:start x="923" y="0"/>
              <wp:lineTo x="0" y="3462"/>
              <wp:lineTo x="0" y="15231"/>
              <wp:lineTo x="4797" y="20769"/>
              <wp:lineTo x="21403" y="20769"/>
              <wp:lineTo x="21403" y="18000"/>
              <wp:lineTo x="14576" y="8308"/>
              <wp:lineTo x="13838" y="1385"/>
              <wp:lineTo x="3321" y="0"/>
              <wp:lineTo x="923" y="0"/>
            </wp:wrapPolygon>
          </wp:wrapTight>
          <wp:docPr id="58619382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528997" name="Grafik 29852899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0214" cy="594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6E79">
      <w:t xml:space="preserve"> </w:t>
    </w:r>
  </w:p>
  <w:p w14:paraId="0D27CADA" w14:textId="0A849701" w:rsidR="00636E79" w:rsidRDefault="00636E79" w:rsidP="003F51B0">
    <w:pPr>
      <w:pStyle w:val="Kopfzeile"/>
    </w:pPr>
  </w:p>
  <w:p w14:paraId="4A9DB7C1" w14:textId="77777777" w:rsidR="00636E79" w:rsidRDefault="00636E79" w:rsidP="003F51B0">
    <w:pPr>
      <w:pStyle w:val="Kopfzeile"/>
    </w:pPr>
  </w:p>
  <w:p w14:paraId="1F9F478C" w14:textId="77777777" w:rsidR="00636E79" w:rsidRDefault="00636E79" w:rsidP="003F51B0">
    <w:pPr>
      <w:pStyle w:val="Kopfzeile"/>
    </w:pPr>
  </w:p>
  <w:p w14:paraId="3C8896EF" w14:textId="77777777" w:rsidR="006224C2" w:rsidRPr="0068496D" w:rsidRDefault="006224C2" w:rsidP="003F51B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D46BD" w14:textId="3058BED0" w:rsidR="006444BB" w:rsidRDefault="00C326B0" w:rsidP="003F51B0">
    <w:pPr>
      <w:pStyle w:val="Kopfzeile"/>
    </w:pPr>
    <w:r>
      <w:rPr>
        <w:noProof/>
      </w:rPr>
      <w:drawing>
        <wp:anchor distT="0" distB="0" distL="114300" distR="114300" simplePos="0" relativeHeight="251672576" behindDoc="1" locked="0" layoutInCell="1" allowOverlap="1" wp14:anchorId="54413812" wp14:editId="2C139022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2105025" cy="2105025"/>
          <wp:effectExtent l="0" t="0" r="9525" b="9525"/>
          <wp:wrapTight wrapText="bothSides">
            <wp:wrapPolygon edited="0">
              <wp:start x="8992" y="0"/>
              <wp:lineTo x="7428" y="391"/>
              <wp:lineTo x="2737" y="2737"/>
              <wp:lineTo x="1564" y="5082"/>
              <wp:lineTo x="586" y="6451"/>
              <wp:lineTo x="0" y="8796"/>
              <wp:lineTo x="0" y="12901"/>
              <wp:lineTo x="977" y="15833"/>
              <wp:lineTo x="3714" y="19352"/>
              <wp:lineTo x="7819" y="21307"/>
              <wp:lineTo x="8796" y="21502"/>
              <wp:lineTo x="12706" y="21502"/>
              <wp:lineTo x="13683" y="21307"/>
              <wp:lineTo x="17788" y="19352"/>
              <wp:lineTo x="20525" y="15833"/>
              <wp:lineTo x="21502" y="12706"/>
              <wp:lineTo x="21502" y="9774"/>
              <wp:lineTo x="21111" y="6451"/>
              <wp:lineTo x="19352" y="4300"/>
              <wp:lineTo x="18570" y="2737"/>
              <wp:lineTo x="13879" y="391"/>
              <wp:lineTo x="12315" y="0"/>
              <wp:lineTo x="8992" y="0"/>
            </wp:wrapPolygon>
          </wp:wrapTight>
          <wp:docPr id="30039048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0390483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5025" cy="2105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3149">
      <w:rPr>
        <w:noProof/>
      </w:rPr>
      <w:drawing>
        <wp:anchor distT="0" distB="0" distL="114300" distR="114300" simplePos="0" relativeHeight="251663359" behindDoc="0" locked="0" layoutInCell="1" allowOverlap="1" wp14:anchorId="7E70AD31" wp14:editId="298EE494">
          <wp:simplePos x="0" y="0"/>
          <wp:positionH relativeFrom="column">
            <wp:posOffset>3861435</wp:posOffset>
          </wp:positionH>
          <wp:positionV relativeFrom="paragraph">
            <wp:posOffset>52705</wp:posOffset>
          </wp:positionV>
          <wp:extent cx="2230214" cy="594360"/>
          <wp:effectExtent l="0" t="0" r="5080" b="2540"/>
          <wp:wrapNone/>
          <wp:docPr id="29852899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528997" name="Grafik 29852899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0214" cy="594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0F8D8A" w14:textId="7D5BBAF5" w:rsidR="0050337F" w:rsidRDefault="0050337F" w:rsidP="003F51B0">
    <w:pPr>
      <w:pStyle w:val="Kopfzeile"/>
    </w:pPr>
  </w:p>
  <w:p w14:paraId="60B5A88B" w14:textId="4AFEE9B6" w:rsidR="0050337F" w:rsidRDefault="0050337F" w:rsidP="003F51B0">
    <w:pPr>
      <w:pStyle w:val="Kopfzeile"/>
    </w:pPr>
  </w:p>
  <w:p w14:paraId="340FCC4A" w14:textId="77777777" w:rsidR="0050337F" w:rsidRDefault="00C43527" w:rsidP="00344453">
    <w:pPr>
      <w:pStyle w:val="Kopfzeile"/>
      <w:tabs>
        <w:tab w:val="clear" w:pos="4536"/>
        <w:tab w:val="clear" w:pos="9072"/>
        <w:tab w:val="left" w:pos="7300"/>
        <w:tab w:val="left" w:pos="7494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7A42F53" wp14:editId="15962696">
              <wp:simplePos x="0" y="0"/>
              <wp:positionH relativeFrom="column">
                <wp:posOffset>4313637</wp:posOffset>
              </wp:positionH>
              <wp:positionV relativeFrom="page">
                <wp:posOffset>1176950</wp:posOffset>
              </wp:positionV>
              <wp:extent cx="1913890" cy="1729212"/>
              <wp:effectExtent l="0" t="0" r="0" b="4445"/>
              <wp:wrapNone/>
              <wp:docPr id="105657564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3890" cy="172921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DC7E8DE" w14:textId="77777777" w:rsidR="00C63371" w:rsidRPr="00C326B0" w:rsidRDefault="00636DD1" w:rsidP="002D42BE">
                          <w:pPr>
                            <w:pStyle w:val="KeinLeerraum"/>
                            <w:rPr>
                              <w:rFonts w:ascii="einfachBdP" w:hAnsi="einfachBdP"/>
                              <w:color w:val="EE0000"/>
                            </w:rPr>
                          </w:pPr>
                          <w:proofErr w:type="spellStart"/>
                          <w:r w:rsidRPr="00C326B0">
                            <w:rPr>
                              <w:rFonts w:ascii="einfachBdP" w:hAnsi="einfachBdP"/>
                              <w:color w:val="EE0000"/>
                            </w:rPr>
                            <w:t>Pfadiweg</w:t>
                          </w:r>
                          <w:proofErr w:type="spellEnd"/>
                          <w:r w:rsidRPr="00C326B0">
                            <w:rPr>
                              <w:rFonts w:ascii="einfachBdP" w:hAnsi="einfachBdP"/>
                              <w:color w:val="EE0000"/>
                            </w:rPr>
                            <w:t xml:space="preserve"> </w:t>
                          </w:r>
                          <w:r w:rsidR="007773E9" w:rsidRPr="00C326B0">
                            <w:rPr>
                              <w:rFonts w:ascii="einfachBdP" w:hAnsi="einfachBdP"/>
                              <w:color w:val="EE0000"/>
                            </w:rPr>
                            <w:t>76</w:t>
                          </w:r>
                          <w:r w:rsidR="007773E9" w:rsidRPr="00C326B0">
                            <w:rPr>
                              <w:rFonts w:ascii="einfachBdP" w:hAnsi="einfachBdP"/>
                              <w:color w:val="EE0000"/>
                            </w:rPr>
                            <w:br/>
                          </w:r>
                          <w:r w:rsidR="00C63371" w:rsidRPr="00C326B0">
                            <w:rPr>
                              <w:rFonts w:ascii="einfachBdP" w:hAnsi="einfachBdP"/>
                              <w:color w:val="EE0000"/>
                            </w:rPr>
                            <w:t>34</w:t>
                          </w:r>
                          <w:r w:rsidR="007773E9" w:rsidRPr="00C326B0">
                            <w:rPr>
                              <w:rFonts w:ascii="einfachBdP" w:hAnsi="einfachBdP"/>
                              <w:color w:val="EE0000"/>
                            </w:rPr>
                            <w:t>4</w:t>
                          </w:r>
                          <w:r w:rsidR="00C63371" w:rsidRPr="00C326B0">
                            <w:rPr>
                              <w:rFonts w:ascii="einfachBdP" w:hAnsi="einfachBdP"/>
                              <w:color w:val="EE0000"/>
                            </w:rPr>
                            <w:t xml:space="preserve">76 </w:t>
                          </w:r>
                          <w:r w:rsidR="007773E9" w:rsidRPr="00C326B0">
                            <w:rPr>
                              <w:rFonts w:ascii="einfachBdP" w:hAnsi="einfachBdP"/>
                              <w:color w:val="EE0000"/>
                            </w:rPr>
                            <w:t>Musterhausen</w:t>
                          </w:r>
                        </w:p>
                        <w:p w14:paraId="793D99F6" w14:textId="77777777" w:rsidR="00C63371" w:rsidRPr="00C326B0" w:rsidRDefault="00C63371" w:rsidP="002D42BE">
                          <w:pPr>
                            <w:pStyle w:val="KeinLeerraum"/>
                            <w:rPr>
                              <w:rFonts w:ascii="einfachBdP" w:hAnsi="einfachBdP"/>
                              <w:color w:val="EE0000"/>
                            </w:rPr>
                          </w:pPr>
                          <w:r w:rsidRPr="00C326B0">
                            <w:rPr>
                              <w:rFonts w:ascii="einfachBdP" w:hAnsi="einfachBdP"/>
                              <w:color w:val="EE0000"/>
                            </w:rPr>
                            <w:t>+49 5673 99584-0</w:t>
                          </w:r>
                          <w:r w:rsidRPr="00C326B0">
                            <w:rPr>
                              <w:rFonts w:ascii="einfachBdP" w:hAnsi="einfachBdP"/>
                              <w:color w:val="EE0000"/>
                            </w:rPr>
                            <w:br/>
                          </w:r>
                          <w:r w:rsidR="004A28DB" w:rsidRPr="00C326B0">
                            <w:rPr>
                              <w:rFonts w:ascii="einfachBdP" w:hAnsi="einfachBdP"/>
                              <w:color w:val="EE0000"/>
                            </w:rPr>
                            <w:t>stamm</w:t>
                          </w:r>
                          <w:r w:rsidRPr="00C326B0">
                            <w:rPr>
                              <w:rFonts w:ascii="einfachBdP" w:hAnsi="einfachBdP"/>
                              <w:color w:val="EE0000"/>
                            </w:rPr>
                            <w:t>@pfadfinden.de</w:t>
                          </w:r>
                        </w:p>
                        <w:p w14:paraId="4B486262" w14:textId="77777777" w:rsidR="006444BB" w:rsidRPr="00C326B0" w:rsidRDefault="004A28DB" w:rsidP="002D42BE">
                          <w:pPr>
                            <w:pStyle w:val="KeinLeerraum"/>
                            <w:rPr>
                              <w:rFonts w:ascii="einfachBdP" w:hAnsi="einfachBdP"/>
                              <w:color w:val="EE0000"/>
                            </w:rPr>
                          </w:pPr>
                          <w:r w:rsidRPr="00C326B0">
                            <w:rPr>
                              <w:rFonts w:ascii="einfachBdP" w:hAnsi="einfachBdP"/>
                              <w:color w:val="EE0000"/>
                            </w:rPr>
                            <w:t>Volksbank Kassel-Göttingen</w:t>
                          </w:r>
                          <w:r w:rsidRPr="00C326B0">
                            <w:rPr>
                              <w:rFonts w:ascii="einfachBdP" w:hAnsi="einfachBdP"/>
                              <w:color w:val="EE0000"/>
                            </w:rPr>
                            <w:br/>
                            <w:t xml:space="preserve">IBAN </w:t>
                          </w:r>
                          <w:r w:rsidR="006444BB" w:rsidRPr="00C326B0">
                            <w:rPr>
                              <w:rFonts w:ascii="einfachBdP" w:hAnsi="einfachBdP"/>
                              <w:color w:val="EE0000"/>
                            </w:rPr>
                            <w:t>DE79520900000063130206</w:t>
                          </w:r>
                        </w:p>
                        <w:p w14:paraId="32F338B9" w14:textId="77777777" w:rsidR="00C63371" w:rsidRPr="00C326B0" w:rsidRDefault="006444BB" w:rsidP="002D42BE">
                          <w:pPr>
                            <w:pStyle w:val="KeinLeerraum"/>
                            <w:rPr>
                              <w:rFonts w:ascii="einfachBdP" w:hAnsi="einfachBdP"/>
                              <w:color w:val="EE0000"/>
                            </w:rPr>
                          </w:pPr>
                          <w:r w:rsidRPr="00C326B0">
                            <w:rPr>
                              <w:rFonts w:ascii="einfachBdP" w:hAnsi="einfachBdP"/>
                              <w:color w:val="EE0000"/>
                            </w:rPr>
                            <w:t>BIC GENODE51KS1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54000" rIns="54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A42F53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style="position:absolute;margin-left:339.65pt;margin-top:92.65pt;width:150.7pt;height:136.1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" fillcolor="white [3201]" stroked="f" strokeweight=".5pt">
              <v:textbox inset=",1.5mm,1.5mm">
                <w:txbxContent>
                  <w:p w14:paraId="7DC7E8DE" w14:textId="77777777" w:rsidR="00C63371" w:rsidRPr="00C326B0" w:rsidRDefault="00636DD1" w:rsidP="002D42BE">
                    <w:pPr>
                      <w:pStyle w:val="KeinLeerraum"/>
                      <w:rPr>
                        <w:rFonts w:ascii="einfachBdP" w:hAnsi="einfachBdP"/>
                        <w:color w:val="EE0000"/>
                      </w:rPr>
                    </w:pPr>
                    <w:proofErr w:type="spellStart"/>
                    <w:r w:rsidRPr="00C326B0">
                      <w:rPr>
                        <w:rFonts w:ascii="einfachBdP" w:hAnsi="einfachBdP"/>
                        <w:color w:val="EE0000"/>
                      </w:rPr>
                      <w:t>Pfadiweg</w:t>
                    </w:r>
                    <w:proofErr w:type="spellEnd"/>
                    <w:r w:rsidRPr="00C326B0">
                      <w:rPr>
                        <w:rFonts w:ascii="einfachBdP" w:hAnsi="einfachBdP"/>
                        <w:color w:val="EE0000"/>
                      </w:rPr>
                      <w:t xml:space="preserve"> </w:t>
                    </w:r>
                    <w:r w:rsidR="007773E9" w:rsidRPr="00C326B0">
                      <w:rPr>
                        <w:rFonts w:ascii="einfachBdP" w:hAnsi="einfachBdP"/>
                        <w:color w:val="EE0000"/>
                      </w:rPr>
                      <w:t>76</w:t>
                    </w:r>
                    <w:r w:rsidR="007773E9" w:rsidRPr="00C326B0">
                      <w:rPr>
                        <w:rFonts w:ascii="einfachBdP" w:hAnsi="einfachBdP"/>
                        <w:color w:val="EE0000"/>
                      </w:rPr>
                      <w:br/>
                    </w:r>
                    <w:r w:rsidR="00C63371" w:rsidRPr="00C326B0">
                      <w:rPr>
                        <w:rFonts w:ascii="einfachBdP" w:hAnsi="einfachBdP"/>
                        <w:color w:val="EE0000"/>
                      </w:rPr>
                      <w:t>34</w:t>
                    </w:r>
                    <w:r w:rsidR="007773E9" w:rsidRPr="00C326B0">
                      <w:rPr>
                        <w:rFonts w:ascii="einfachBdP" w:hAnsi="einfachBdP"/>
                        <w:color w:val="EE0000"/>
                      </w:rPr>
                      <w:t>4</w:t>
                    </w:r>
                    <w:r w:rsidR="00C63371" w:rsidRPr="00C326B0">
                      <w:rPr>
                        <w:rFonts w:ascii="einfachBdP" w:hAnsi="einfachBdP"/>
                        <w:color w:val="EE0000"/>
                      </w:rPr>
                      <w:t xml:space="preserve">76 </w:t>
                    </w:r>
                    <w:r w:rsidR="007773E9" w:rsidRPr="00C326B0">
                      <w:rPr>
                        <w:rFonts w:ascii="einfachBdP" w:hAnsi="einfachBdP"/>
                        <w:color w:val="EE0000"/>
                      </w:rPr>
                      <w:t>Musterhausen</w:t>
                    </w:r>
                  </w:p>
                  <w:p w14:paraId="793D99F6" w14:textId="77777777" w:rsidR="00C63371" w:rsidRPr="00C326B0" w:rsidRDefault="00C63371" w:rsidP="002D42BE">
                    <w:pPr>
                      <w:pStyle w:val="KeinLeerraum"/>
                      <w:rPr>
                        <w:rFonts w:ascii="einfachBdP" w:hAnsi="einfachBdP"/>
                        <w:color w:val="EE0000"/>
                      </w:rPr>
                    </w:pPr>
                    <w:r w:rsidRPr="00C326B0">
                      <w:rPr>
                        <w:rFonts w:ascii="einfachBdP" w:hAnsi="einfachBdP"/>
                        <w:color w:val="EE0000"/>
                      </w:rPr>
                      <w:t>+49 5673 99584-0</w:t>
                    </w:r>
                    <w:r w:rsidRPr="00C326B0">
                      <w:rPr>
                        <w:rFonts w:ascii="einfachBdP" w:hAnsi="einfachBdP"/>
                        <w:color w:val="EE0000"/>
                      </w:rPr>
                      <w:br/>
                    </w:r>
                    <w:r w:rsidR="004A28DB" w:rsidRPr="00C326B0">
                      <w:rPr>
                        <w:rFonts w:ascii="einfachBdP" w:hAnsi="einfachBdP"/>
                        <w:color w:val="EE0000"/>
                      </w:rPr>
                      <w:t>stamm</w:t>
                    </w:r>
                    <w:r w:rsidRPr="00C326B0">
                      <w:rPr>
                        <w:rFonts w:ascii="einfachBdP" w:hAnsi="einfachBdP"/>
                        <w:color w:val="EE0000"/>
                      </w:rPr>
                      <w:t>@pfadfinden.de</w:t>
                    </w:r>
                  </w:p>
                  <w:p w14:paraId="4B486262" w14:textId="77777777" w:rsidR="006444BB" w:rsidRPr="00C326B0" w:rsidRDefault="004A28DB" w:rsidP="002D42BE">
                    <w:pPr>
                      <w:pStyle w:val="KeinLeerraum"/>
                      <w:rPr>
                        <w:rFonts w:ascii="einfachBdP" w:hAnsi="einfachBdP"/>
                        <w:color w:val="EE0000"/>
                      </w:rPr>
                    </w:pPr>
                    <w:r w:rsidRPr="00C326B0">
                      <w:rPr>
                        <w:rFonts w:ascii="einfachBdP" w:hAnsi="einfachBdP"/>
                        <w:color w:val="EE0000"/>
                      </w:rPr>
                      <w:t>Volksbank Kassel-Göttingen</w:t>
                    </w:r>
                    <w:r w:rsidRPr="00C326B0">
                      <w:rPr>
                        <w:rFonts w:ascii="einfachBdP" w:hAnsi="einfachBdP"/>
                        <w:color w:val="EE0000"/>
                      </w:rPr>
                      <w:br/>
                      <w:t xml:space="preserve">IBAN </w:t>
                    </w:r>
                    <w:r w:rsidR="006444BB" w:rsidRPr="00C326B0">
                      <w:rPr>
                        <w:rFonts w:ascii="einfachBdP" w:hAnsi="einfachBdP"/>
                        <w:color w:val="EE0000"/>
                      </w:rPr>
                      <w:t>DE79520900000063130206</w:t>
                    </w:r>
                  </w:p>
                  <w:p w14:paraId="32F338B9" w14:textId="77777777" w:rsidR="00C63371" w:rsidRPr="00C326B0" w:rsidRDefault="006444BB" w:rsidP="002D42BE">
                    <w:pPr>
                      <w:pStyle w:val="KeinLeerraum"/>
                      <w:rPr>
                        <w:rFonts w:ascii="einfachBdP" w:hAnsi="einfachBdP"/>
                        <w:color w:val="EE0000"/>
                      </w:rPr>
                    </w:pPr>
                    <w:r w:rsidRPr="00C326B0">
                      <w:rPr>
                        <w:rFonts w:ascii="einfachBdP" w:hAnsi="einfachBdP"/>
                        <w:color w:val="EE0000"/>
                      </w:rPr>
                      <w:t>BIC GENODE51KS1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3F51B0">
      <w:tab/>
    </w:r>
    <w:r w:rsidR="00344453">
      <w:tab/>
    </w:r>
  </w:p>
  <w:p w14:paraId="3E2D2734" w14:textId="77777777" w:rsidR="00C326B0" w:rsidRDefault="00C326B0" w:rsidP="00C326B0">
    <w:pPr>
      <w:pStyle w:val="Kopfzeile"/>
      <w:tabs>
        <w:tab w:val="clear" w:pos="4536"/>
        <w:tab w:val="clear" w:pos="9072"/>
        <w:tab w:val="left" w:pos="7156"/>
        <w:tab w:val="right" w:pos="8787"/>
      </w:tabs>
    </w:pPr>
  </w:p>
  <w:p w14:paraId="41A6B176" w14:textId="77777777" w:rsidR="00C326B0" w:rsidRDefault="00C326B0" w:rsidP="00C326B0">
    <w:pPr>
      <w:pStyle w:val="Kopfzeile"/>
      <w:tabs>
        <w:tab w:val="clear" w:pos="4536"/>
        <w:tab w:val="clear" w:pos="9072"/>
        <w:tab w:val="left" w:pos="7156"/>
        <w:tab w:val="right" w:pos="8787"/>
      </w:tabs>
    </w:pPr>
  </w:p>
  <w:p w14:paraId="3B4D7E36" w14:textId="6545CBC2" w:rsidR="00432798" w:rsidRDefault="003F51B0" w:rsidP="00C326B0">
    <w:pPr>
      <w:pStyle w:val="Kopfzeile"/>
      <w:tabs>
        <w:tab w:val="clear" w:pos="4536"/>
        <w:tab w:val="clear" w:pos="9072"/>
        <w:tab w:val="left" w:pos="7156"/>
        <w:tab w:val="right" w:pos="8787"/>
      </w:tabs>
    </w:pPr>
    <w:r>
      <w:tab/>
    </w:r>
    <w:r w:rsidR="0050337F">
      <w:tab/>
    </w:r>
  </w:p>
  <w:p w14:paraId="330E4B01" w14:textId="77777777" w:rsidR="00C326B0" w:rsidRDefault="00C326B0" w:rsidP="003F51B0">
    <w:pPr>
      <w:pStyle w:val="Kopfzeile"/>
    </w:pPr>
  </w:p>
  <w:p w14:paraId="3B5D7963" w14:textId="77777777" w:rsidR="00C326B0" w:rsidRDefault="00C326B0" w:rsidP="003F51B0">
    <w:pPr>
      <w:pStyle w:val="Kopfzeile"/>
    </w:pPr>
  </w:p>
  <w:p w14:paraId="3894B387" w14:textId="77777777" w:rsidR="00C326B0" w:rsidRDefault="00C326B0" w:rsidP="003F51B0">
    <w:pPr>
      <w:pStyle w:val="Kopfzeile"/>
    </w:pPr>
  </w:p>
  <w:p w14:paraId="4FE28176" w14:textId="77777777" w:rsidR="00C326B0" w:rsidRDefault="00C326B0" w:rsidP="003F51B0">
    <w:pPr>
      <w:pStyle w:val="Kopfzeile"/>
    </w:pPr>
  </w:p>
  <w:p w14:paraId="1F6911EA" w14:textId="77777777" w:rsidR="00C326B0" w:rsidRDefault="00C326B0" w:rsidP="003F51B0">
    <w:pPr>
      <w:pStyle w:val="Kopfzeile"/>
    </w:pPr>
  </w:p>
  <w:p w14:paraId="5207B49F" w14:textId="77777777" w:rsidR="00C326B0" w:rsidRDefault="00C326B0" w:rsidP="003F51B0">
    <w:pPr>
      <w:pStyle w:val="Kopfzeile"/>
    </w:pPr>
  </w:p>
  <w:p w14:paraId="26EFA3E7" w14:textId="06CE4300" w:rsidR="00C63371" w:rsidRDefault="00C63371" w:rsidP="003F51B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54AF0"/>
    <w:multiLevelType w:val="hybridMultilevel"/>
    <w:tmpl w:val="53F2E6EC"/>
    <w:lvl w:ilvl="0" w:tplc="0407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66133C02"/>
    <w:multiLevelType w:val="hybridMultilevel"/>
    <w:tmpl w:val="84FAEA26"/>
    <w:lvl w:ilvl="0" w:tplc="04070003">
      <w:start w:val="1"/>
      <w:numFmt w:val="bullet"/>
      <w:lvlText w:val="o"/>
      <w:lvlJc w:val="left"/>
      <w:pPr>
        <w:ind w:left="705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387998326">
    <w:abstractNumId w:val="0"/>
  </w:num>
  <w:num w:numId="2" w16cid:durableId="1583567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6B0"/>
    <w:rsid w:val="00025953"/>
    <w:rsid w:val="000573AE"/>
    <w:rsid w:val="000761AC"/>
    <w:rsid w:val="00083F01"/>
    <w:rsid w:val="000B3094"/>
    <w:rsid w:val="000C31E5"/>
    <w:rsid w:val="000D5B09"/>
    <w:rsid w:val="0012204E"/>
    <w:rsid w:val="00131DC8"/>
    <w:rsid w:val="00141109"/>
    <w:rsid w:val="001844F8"/>
    <w:rsid w:val="001C4B34"/>
    <w:rsid w:val="00234D07"/>
    <w:rsid w:val="002A084E"/>
    <w:rsid w:val="002B20D6"/>
    <w:rsid w:val="002D42BE"/>
    <w:rsid w:val="00314ABE"/>
    <w:rsid w:val="0033000C"/>
    <w:rsid w:val="003421A1"/>
    <w:rsid w:val="00344453"/>
    <w:rsid w:val="00362C2E"/>
    <w:rsid w:val="003B7A43"/>
    <w:rsid w:val="003F51B0"/>
    <w:rsid w:val="00432798"/>
    <w:rsid w:val="004A28DB"/>
    <w:rsid w:val="004C59D2"/>
    <w:rsid w:val="0050337F"/>
    <w:rsid w:val="005207D4"/>
    <w:rsid w:val="00556D6C"/>
    <w:rsid w:val="00561028"/>
    <w:rsid w:val="00572690"/>
    <w:rsid w:val="005B23E9"/>
    <w:rsid w:val="006224C2"/>
    <w:rsid w:val="00636DD1"/>
    <w:rsid w:val="00636E79"/>
    <w:rsid w:val="006444BB"/>
    <w:rsid w:val="00657752"/>
    <w:rsid w:val="0068496D"/>
    <w:rsid w:val="006B2F72"/>
    <w:rsid w:val="006E25D9"/>
    <w:rsid w:val="006F3033"/>
    <w:rsid w:val="00731827"/>
    <w:rsid w:val="00756397"/>
    <w:rsid w:val="007773E9"/>
    <w:rsid w:val="007B68DF"/>
    <w:rsid w:val="007E7A62"/>
    <w:rsid w:val="008131B6"/>
    <w:rsid w:val="00823149"/>
    <w:rsid w:val="008F0C17"/>
    <w:rsid w:val="0095590E"/>
    <w:rsid w:val="00964DE5"/>
    <w:rsid w:val="009715B4"/>
    <w:rsid w:val="009B03B7"/>
    <w:rsid w:val="009C57E0"/>
    <w:rsid w:val="009C5A91"/>
    <w:rsid w:val="009E36FF"/>
    <w:rsid w:val="00A12F42"/>
    <w:rsid w:val="00A242D2"/>
    <w:rsid w:val="00A4293B"/>
    <w:rsid w:val="00A52DF7"/>
    <w:rsid w:val="00A84ADF"/>
    <w:rsid w:val="00AA23D1"/>
    <w:rsid w:val="00AD25F5"/>
    <w:rsid w:val="00AD3ED6"/>
    <w:rsid w:val="00B02CF0"/>
    <w:rsid w:val="00B70892"/>
    <w:rsid w:val="00B953AD"/>
    <w:rsid w:val="00BB1763"/>
    <w:rsid w:val="00BF08BA"/>
    <w:rsid w:val="00C326B0"/>
    <w:rsid w:val="00C37376"/>
    <w:rsid w:val="00C43527"/>
    <w:rsid w:val="00C63371"/>
    <w:rsid w:val="00C7771C"/>
    <w:rsid w:val="00C85D9F"/>
    <w:rsid w:val="00CA7FA3"/>
    <w:rsid w:val="00D2012B"/>
    <w:rsid w:val="00E12703"/>
    <w:rsid w:val="00E53458"/>
    <w:rsid w:val="00E8467A"/>
    <w:rsid w:val="00E84A19"/>
    <w:rsid w:val="00EB274B"/>
    <w:rsid w:val="00F3770C"/>
    <w:rsid w:val="00F528DD"/>
    <w:rsid w:val="00F54CD7"/>
    <w:rsid w:val="00F56155"/>
    <w:rsid w:val="00F7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1A5A05"/>
  <w15:chartTrackingRefBased/>
  <w15:docId w15:val="{59FFB9D7-D659-42FE-B64D-A0D5C0198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infachBdP Klassisch 11pt"/>
    <w:qFormat/>
    <w:rsid w:val="002D42BE"/>
    <w:rPr>
      <w:rFonts w:ascii="einfachBdP Klassisch" w:hAnsi="einfachBdP Klassisch"/>
      <w:color w:val="0E4278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F08BA"/>
    <w:pPr>
      <w:keepNext/>
      <w:keepLines/>
      <w:spacing w:before="360" w:after="80"/>
      <w:outlineLvl w:val="0"/>
    </w:pPr>
    <w:rPr>
      <w:rFonts w:eastAsiaTheme="majorEastAsia" w:cstheme="majorBidi"/>
      <w:b/>
      <w:sz w:val="48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F51B0"/>
    <w:pPr>
      <w:keepNext/>
      <w:keepLines/>
      <w:spacing w:before="160" w:after="80"/>
      <w:outlineLvl w:val="1"/>
    </w:pPr>
    <w:rPr>
      <w:rFonts w:eastAsiaTheme="majorEastAsia" w:cstheme="majorBidi"/>
      <w:b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411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411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411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411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411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411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411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F08BA"/>
    <w:rPr>
      <w:rFonts w:ascii="einfachBdP" w:eastAsiaTheme="majorEastAsia" w:hAnsi="einfachBdP" w:cstheme="majorBidi"/>
      <w:b/>
      <w:color w:val="0E4278"/>
      <w:sz w:val="48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F51B0"/>
    <w:rPr>
      <w:rFonts w:ascii="einfachBdP" w:eastAsiaTheme="majorEastAsia" w:hAnsi="einfachBdP" w:cstheme="majorBidi"/>
      <w:b/>
      <w:color w:val="0E4278"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411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4110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4110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4110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4110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4110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41109"/>
    <w:rPr>
      <w:rFonts w:eastAsiaTheme="majorEastAsia" w:cstheme="majorBidi"/>
      <w:color w:val="272727" w:themeColor="text1" w:themeTint="D8"/>
    </w:rPr>
  </w:style>
  <w:style w:type="paragraph" w:styleId="Titel">
    <w:name w:val="Title"/>
    <w:aliases w:val="Überschrift,einfachBdP Superfett 24pt"/>
    <w:basedOn w:val="Standard"/>
    <w:next w:val="Standard"/>
    <w:link w:val="TitelZchn"/>
    <w:uiPriority w:val="10"/>
    <w:qFormat/>
    <w:rsid w:val="000761AC"/>
    <w:pPr>
      <w:spacing w:after="80" w:line="240" w:lineRule="auto"/>
      <w:contextualSpacing/>
    </w:pPr>
    <w:rPr>
      <w:rFonts w:ascii="EINFACHBDP SUPERFETT" w:eastAsiaTheme="majorEastAsia" w:hAnsi="EINFACHBDP SUPERFETT" w:cstheme="majorBidi"/>
      <w:b/>
      <w:bCs/>
      <w:spacing w:val="-10"/>
      <w:kern w:val="28"/>
      <w:sz w:val="48"/>
      <w:szCs w:val="72"/>
    </w:rPr>
  </w:style>
  <w:style w:type="character" w:customStyle="1" w:styleId="TitelZchn">
    <w:name w:val="Titel Zchn"/>
    <w:aliases w:val="Überschrift Zchn,einfachBdP Superfett 24pt Zchn"/>
    <w:basedOn w:val="Absatz-Standardschriftart"/>
    <w:link w:val="Titel"/>
    <w:uiPriority w:val="10"/>
    <w:rsid w:val="000761AC"/>
    <w:rPr>
      <w:rFonts w:ascii="EINFACHBDP SUPERFETT" w:eastAsiaTheme="majorEastAsia" w:hAnsi="EINFACHBDP SUPERFETT" w:cstheme="majorBidi"/>
      <w:b/>
      <w:bCs/>
      <w:color w:val="0E4278"/>
      <w:spacing w:val="-10"/>
      <w:kern w:val="28"/>
      <w:sz w:val="48"/>
      <w:szCs w:val="7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411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411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411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4110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4110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70892"/>
    <w:rPr>
      <w:rFonts w:ascii="Marks_beta_260406" w:hAnsi="Marks_beta_260406"/>
      <w:i w:val="0"/>
      <w:iCs/>
      <w:color w:val="0E4278"/>
      <w:sz w:val="32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411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4110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41109"/>
    <w:rPr>
      <w:b/>
      <w:bCs/>
      <w:smallCaps/>
      <w:color w:val="0F4761" w:themeColor="accent1" w:themeShade="BF"/>
      <w:spacing w:val="5"/>
    </w:rPr>
  </w:style>
  <w:style w:type="character" w:styleId="Hervorhebung">
    <w:name w:val="Emphasis"/>
    <w:basedOn w:val="Absatz-Standardschriftart"/>
    <w:uiPriority w:val="20"/>
    <w:qFormat/>
    <w:rsid w:val="00B70892"/>
    <w:rPr>
      <w:rFonts w:ascii="Marks_beta_260406" w:hAnsi="Marks_beta_260406"/>
      <w:i w:val="0"/>
      <w:iCs/>
      <w:sz w:val="24"/>
    </w:rPr>
  </w:style>
  <w:style w:type="paragraph" w:styleId="Kopfzeile">
    <w:name w:val="header"/>
    <w:basedOn w:val="Standard"/>
    <w:link w:val="KopfzeileZchn"/>
    <w:uiPriority w:val="99"/>
    <w:unhideWhenUsed/>
    <w:rsid w:val="00B70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70892"/>
    <w:rPr>
      <w:rFonts w:ascii="einfachBdP" w:hAnsi="einfachBdP"/>
    </w:rPr>
  </w:style>
  <w:style w:type="paragraph" w:styleId="Fuzeile">
    <w:name w:val="footer"/>
    <w:basedOn w:val="Standard"/>
    <w:link w:val="FuzeileZchn"/>
    <w:uiPriority w:val="99"/>
    <w:unhideWhenUsed/>
    <w:rsid w:val="00B70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70892"/>
    <w:rPr>
      <w:rFonts w:ascii="einfachBdP" w:hAnsi="einfachBdP"/>
    </w:rPr>
  </w:style>
  <w:style w:type="character" w:styleId="Hyperlink">
    <w:name w:val="Hyperlink"/>
    <w:basedOn w:val="Absatz-Standardschriftart"/>
    <w:uiPriority w:val="99"/>
    <w:unhideWhenUsed/>
    <w:rsid w:val="0033000C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3000C"/>
    <w:rPr>
      <w:color w:val="605E5C"/>
      <w:shd w:val="clear" w:color="auto" w:fill="E1DFDD"/>
    </w:rPr>
  </w:style>
  <w:style w:type="paragraph" w:styleId="KeinLeerraum">
    <w:name w:val="No Spacing"/>
    <w:basedOn w:val="Standard"/>
    <w:uiPriority w:val="1"/>
    <w:qFormat/>
    <w:rsid w:val="002D42BE"/>
    <w:rPr>
      <w:sz w:val="18"/>
      <w:szCs w:val="18"/>
    </w:rPr>
  </w:style>
  <w:style w:type="paragraph" w:customStyle="1" w:styleId="BetreffDatumSuperfett16pt">
    <w:name w:val="Betreff / Datum Superfett 16pt."/>
    <w:basedOn w:val="Standard"/>
    <w:next w:val="Standard"/>
    <w:qFormat/>
    <w:rsid w:val="002D42BE"/>
    <w:pPr>
      <w:spacing w:before="120" w:after="120" w:line="260" w:lineRule="exact"/>
      <w:ind w:right="566"/>
    </w:pPr>
    <w:rPr>
      <w:rFonts w:ascii="EINFACHBDP SUPERFETT" w:hAnsi="EINFACHBDP SUPERFETT" w:cstheme="minorHAnsi"/>
      <w:b/>
      <w:noProof/>
      <w:kern w:val="0"/>
      <w:sz w:val="28"/>
      <w:szCs w:val="18"/>
      <w14:ligatures w14:val="none"/>
    </w:rPr>
  </w:style>
  <w:style w:type="paragraph" w:customStyle="1" w:styleId="Werbeblock">
    <w:name w:val="Werbeblock"/>
    <w:basedOn w:val="Standard"/>
    <w:next w:val="Standard"/>
    <w:qFormat/>
    <w:rsid w:val="00C326B0"/>
    <w:pPr>
      <w:pBdr>
        <w:top w:val="single" w:sz="8" w:space="4" w:color="FFCB04"/>
        <w:bottom w:val="single" w:sz="8" w:space="4" w:color="FFCB04"/>
      </w:pBdr>
      <w:spacing w:before="240" w:after="240" w:line="240" w:lineRule="auto"/>
      <w:jc w:val="center"/>
    </w:pPr>
    <w:rPr>
      <w:rFonts w:ascii="Aleo Light" w:hAnsi="Aleo Light"/>
      <w:color w:val="auto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sse\Downloads\BdP%20Textdokument%20Stamm%202604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C6075ED51BBA4CBA6A6AA72A2E420B" ma:contentTypeVersion="11" ma:contentTypeDescription="Ein neues Dokument erstellen." ma:contentTypeScope="" ma:versionID="e2e504b75ffc6cc45746c52f2213107f">
  <xsd:schema xmlns:xsd="http://www.w3.org/2001/XMLSchema" xmlns:xs="http://www.w3.org/2001/XMLSchema" xmlns:p="http://schemas.microsoft.com/office/2006/metadata/properties" xmlns:ns2="261129bb-6e8d-4d9f-b746-59a70307f920" xmlns:ns3="ad193ba7-9310-4f11-9c95-a15d35053563" targetNamespace="http://schemas.microsoft.com/office/2006/metadata/properties" ma:root="true" ma:fieldsID="bd85c4359e9ec4f6cb1d9f2bcf167b60" ns2:_="" ns3:_="">
    <xsd:import namespace="261129bb-6e8d-4d9f-b746-59a70307f920"/>
    <xsd:import namespace="ad193ba7-9310-4f11-9c95-a15d35053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1129bb-6e8d-4d9f-b746-59a70307f9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660cfb09-30cc-44f0-a98a-89992ce3b4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93ba7-9310-4f11-9c95-a15d350535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9ff1f9-de46-4b4d-8643-6a9523f53163}" ma:internalName="TaxCatchAll" ma:showField="CatchAllData" ma:web="ad193ba7-9310-4f11-9c95-a15d35053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1129bb-6e8d-4d9f-b746-59a70307f920">
      <Terms xmlns="http://schemas.microsoft.com/office/infopath/2007/PartnerControls"/>
    </lcf76f155ced4ddcb4097134ff3c332f>
    <TaxCatchAll xmlns="ad193ba7-9310-4f11-9c95-a15d35053563" xsi:nil="true"/>
  </documentManagement>
</p:properties>
</file>

<file path=customXml/itemProps1.xml><?xml version="1.0" encoding="utf-8"?>
<ds:datastoreItem xmlns:ds="http://schemas.openxmlformats.org/officeDocument/2006/customXml" ds:itemID="{CB389C10-8AC0-4C33-AAB2-80A7654ADB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9104BD-3DE9-4805-B891-FEFEF6133D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1129bb-6e8d-4d9f-b746-59a70307f920"/>
    <ds:schemaRef ds:uri="ad193ba7-9310-4f11-9c95-a15d35053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164EF9-073F-40DF-94D0-85554EA72E54}">
  <ds:schemaRefs>
    <ds:schemaRef ds:uri="http://schemas.microsoft.com/office/2006/metadata/properties"/>
    <ds:schemaRef ds:uri="http://schemas.microsoft.com/office/infopath/2007/PartnerControls"/>
    <ds:schemaRef ds:uri="261129bb-6e8d-4d9f-b746-59a70307f920"/>
    <ds:schemaRef ds:uri="ad193ba7-9310-4f11-9c95-a15d350535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BdP Textdokument Stamm 260423</Template>
  <TotalTime>0</TotalTime>
  <Pages>2</Pages>
  <Words>215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Heinrich</dc:creator>
  <cp:keywords/>
  <dc:description/>
  <cp:lastModifiedBy>Whitney (Jesse Heinrich)</cp:lastModifiedBy>
  <cp:revision>4</cp:revision>
  <dcterms:created xsi:type="dcterms:W3CDTF">2026-10-12T10:15:00Z</dcterms:created>
  <dcterms:modified xsi:type="dcterms:W3CDTF">2026-10-16T07:20:00Z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0x0101000BC6075ED51BBA4CBA6A6AA72A2E420B</vt:lpwstr>
  </property>
  <property fmtid="{D5CDD505-2E9C-101B-9397-08002B2CF9AE}" pid="3" name="MediaServiceImageTags">
    <vt:lpwstr/>
  </property>
</Properties>
</file>